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2EF" w:rsidRDefault="001342EF" w:rsidP="00417D39">
      <w:pPr>
        <w:spacing w:after="0"/>
        <w:rPr>
          <w:rFonts w:ascii="Times New Roman" w:hAnsi="Times New Roman"/>
          <w:sz w:val="36"/>
          <w:szCs w:val="36"/>
        </w:rPr>
      </w:pPr>
    </w:p>
    <w:p w:rsidR="001342EF" w:rsidRDefault="001342EF" w:rsidP="00417D39">
      <w:pPr>
        <w:spacing w:after="0"/>
        <w:rPr>
          <w:rFonts w:ascii="Times New Roman" w:hAnsi="Times New Roman"/>
          <w:sz w:val="36"/>
          <w:szCs w:val="36"/>
        </w:rPr>
      </w:pPr>
    </w:p>
    <w:p w:rsidR="001342EF" w:rsidRDefault="001342EF" w:rsidP="00417D39">
      <w:pPr>
        <w:spacing w:after="0"/>
        <w:rPr>
          <w:rFonts w:ascii="Times New Roman" w:hAnsi="Times New Roman"/>
          <w:sz w:val="36"/>
          <w:szCs w:val="36"/>
        </w:rPr>
      </w:pPr>
    </w:p>
    <w:p w:rsidR="001342EF" w:rsidRDefault="001342EF" w:rsidP="00417D39">
      <w:pPr>
        <w:spacing w:after="0"/>
        <w:rPr>
          <w:rFonts w:ascii="Times New Roman" w:hAnsi="Times New Roman"/>
          <w:sz w:val="36"/>
          <w:szCs w:val="36"/>
        </w:rPr>
      </w:pPr>
    </w:p>
    <w:p w:rsidR="001342EF" w:rsidRDefault="001342EF" w:rsidP="00417D39">
      <w:pPr>
        <w:spacing w:after="0"/>
        <w:rPr>
          <w:rFonts w:ascii="Times New Roman" w:hAnsi="Times New Roman"/>
          <w:sz w:val="36"/>
          <w:szCs w:val="36"/>
        </w:rPr>
      </w:pPr>
    </w:p>
    <w:p w:rsidR="001342EF" w:rsidRDefault="001342EF" w:rsidP="00417D39">
      <w:pPr>
        <w:spacing w:after="0"/>
        <w:rPr>
          <w:rFonts w:ascii="Times New Roman" w:hAnsi="Times New Roman"/>
          <w:sz w:val="36"/>
          <w:szCs w:val="36"/>
        </w:rPr>
      </w:pPr>
    </w:p>
    <w:p w:rsidR="001342EF" w:rsidRDefault="001342EF" w:rsidP="00417D39">
      <w:pPr>
        <w:spacing w:after="0"/>
        <w:rPr>
          <w:rFonts w:ascii="Times New Roman" w:hAnsi="Times New Roman"/>
          <w:sz w:val="36"/>
          <w:szCs w:val="36"/>
        </w:rPr>
      </w:pPr>
    </w:p>
    <w:p w:rsidR="001342EF" w:rsidRDefault="001342EF" w:rsidP="00725C23">
      <w:pPr>
        <w:spacing w:after="0"/>
        <w:rPr>
          <w:rFonts w:ascii="Times New Roman" w:hAnsi="Times New Roman"/>
          <w:sz w:val="72"/>
          <w:szCs w:val="72"/>
        </w:rPr>
      </w:pPr>
      <w:r>
        <w:rPr>
          <w:rFonts w:ascii="Times New Roman" w:hAnsi="Times New Roman"/>
          <w:sz w:val="72"/>
          <w:szCs w:val="72"/>
        </w:rPr>
        <w:t xml:space="preserve">          </w:t>
      </w:r>
    </w:p>
    <w:p w:rsidR="001342EF" w:rsidRPr="00725C23" w:rsidRDefault="001342EF" w:rsidP="00725C23">
      <w:pPr>
        <w:spacing w:after="0"/>
        <w:rPr>
          <w:rFonts w:ascii="Times New Roman" w:hAnsi="Times New Roman"/>
          <w:sz w:val="72"/>
          <w:szCs w:val="72"/>
        </w:rPr>
      </w:pPr>
      <w:r>
        <w:rPr>
          <w:rFonts w:ascii="Times New Roman" w:hAnsi="Times New Roman"/>
          <w:sz w:val="72"/>
          <w:szCs w:val="72"/>
        </w:rPr>
        <w:t xml:space="preserve">             </w:t>
      </w:r>
      <w:r w:rsidRPr="00725C23">
        <w:rPr>
          <w:rFonts w:ascii="Times New Roman" w:hAnsi="Times New Roman"/>
          <w:sz w:val="72"/>
          <w:szCs w:val="72"/>
        </w:rPr>
        <w:t>План работы</w:t>
      </w:r>
    </w:p>
    <w:p w:rsidR="001342EF" w:rsidRPr="00725C23" w:rsidRDefault="001342EF" w:rsidP="00725C23">
      <w:pPr>
        <w:spacing w:after="0"/>
        <w:jc w:val="center"/>
        <w:rPr>
          <w:rFonts w:ascii="Times New Roman" w:hAnsi="Times New Roman"/>
          <w:sz w:val="72"/>
          <w:szCs w:val="72"/>
        </w:rPr>
      </w:pPr>
      <w:r w:rsidRPr="00725C23">
        <w:rPr>
          <w:rFonts w:ascii="Times New Roman" w:hAnsi="Times New Roman"/>
          <w:sz w:val="72"/>
          <w:szCs w:val="72"/>
        </w:rPr>
        <w:t>ШМО гуманитарного цикла</w:t>
      </w:r>
    </w:p>
    <w:p w:rsidR="001342EF" w:rsidRPr="00725C23" w:rsidRDefault="001342EF" w:rsidP="00DE713D">
      <w:pPr>
        <w:spacing w:after="0"/>
        <w:rPr>
          <w:rFonts w:ascii="Times New Roman" w:hAnsi="Times New Roman"/>
          <w:sz w:val="72"/>
          <w:szCs w:val="72"/>
        </w:rPr>
      </w:pPr>
      <w:r>
        <w:rPr>
          <w:rFonts w:ascii="Times New Roman" w:hAnsi="Times New Roman"/>
          <w:sz w:val="72"/>
          <w:szCs w:val="72"/>
        </w:rPr>
        <w:t xml:space="preserve">     на 2019-2020</w:t>
      </w:r>
      <w:r w:rsidRPr="00725C23">
        <w:rPr>
          <w:rFonts w:ascii="Times New Roman" w:hAnsi="Times New Roman"/>
          <w:sz w:val="72"/>
          <w:szCs w:val="72"/>
        </w:rPr>
        <w:t xml:space="preserve">  уч. год.</w:t>
      </w:r>
    </w:p>
    <w:p w:rsidR="001342EF" w:rsidRPr="00725C23" w:rsidRDefault="001342EF" w:rsidP="00725C23">
      <w:pPr>
        <w:spacing w:after="0"/>
        <w:jc w:val="center"/>
        <w:rPr>
          <w:rFonts w:ascii="Times New Roman" w:hAnsi="Times New Roman"/>
          <w:sz w:val="72"/>
          <w:szCs w:val="72"/>
        </w:rPr>
      </w:pPr>
    </w:p>
    <w:p w:rsidR="001342EF" w:rsidRPr="00E242BC" w:rsidRDefault="001342EF" w:rsidP="00E242BC">
      <w:pPr>
        <w:tabs>
          <w:tab w:val="left" w:pos="660"/>
        </w:tabs>
        <w:spacing w:after="0"/>
        <w:rPr>
          <w:rFonts w:ascii="Times New Roman" w:hAnsi="Times New Roman"/>
          <w:sz w:val="32"/>
          <w:szCs w:val="32"/>
        </w:rPr>
      </w:pPr>
    </w:p>
    <w:p w:rsidR="001342EF" w:rsidRPr="00E242BC" w:rsidRDefault="001342EF" w:rsidP="00E242BC">
      <w:pPr>
        <w:spacing w:after="0"/>
        <w:jc w:val="center"/>
        <w:rPr>
          <w:rFonts w:ascii="Times New Roman" w:hAnsi="Times New Roman"/>
          <w:sz w:val="32"/>
          <w:szCs w:val="32"/>
        </w:rPr>
      </w:pPr>
    </w:p>
    <w:p w:rsidR="001342EF" w:rsidRPr="00E242BC" w:rsidRDefault="001342EF" w:rsidP="00E242BC">
      <w:pPr>
        <w:spacing w:after="0"/>
        <w:jc w:val="center"/>
        <w:rPr>
          <w:rFonts w:ascii="Times New Roman" w:hAnsi="Times New Roman"/>
          <w:sz w:val="32"/>
          <w:szCs w:val="32"/>
        </w:rPr>
      </w:pPr>
    </w:p>
    <w:p w:rsidR="001342EF" w:rsidRPr="00E242BC" w:rsidRDefault="001342EF" w:rsidP="00E242BC">
      <w:pPr>
        <w:spacing w:after="0"/>
        <w:jc w:val="center"/>
        <w:rPr>
          <w:rFonts w:ascii="Times New Roman" w:hAnsi="Times New Roman"/>
          <w:sz w:val="32"/>
          <w:szCs w:val="32"/>
        </w:rPr>
      </w:pPr>
    </w:p>
    <w:p w:rsidR="001342EF" w:rsidRPr="00E242BC" w:rsidRDefault="001342EF" w:rsidP="00E242BC">
      <w:pPr>
        <w:spacing w:after="0"/>
        <w:jc w:val="center"/>
        <w:rPr>
          <w:rFonts w:ascii="Times New Roman" w:hAnsi="Times New Roman"/>
          <w:sz w:val="32"/>
          <w:szCs w:val="32"/>
        </w:rPr>
      </w:pPr>
    </w:p>
    <w:p w:rsidR="001342EF" w:rsidRPr="00E242BC" w:rsidRDefault="001342EF" w:rsidP="00E242BC">
      <w:pPr>
        <w:tabs>
          <w:tab w:val="left" w:pos="1080"/>
        </w:tabs>
        <w:spacing w:after="0"/>
        <w:rPr>
          <w:rFonts w:ascii="Times New Roman" w:hAnsi="Times New Roman"/>
          <w:sz w:val="32"/>
          <w:szCs w:val="32"/>
        </w:rPr>
      </w:pPr>
    </w:p>
    <w:p w:rsidR="001342EF" w:rsidRDefault="001342EF" w:rsidP="00E242BC">
      <w:pPr>
        <w:spacing w:after="0"/>
        <w:jc w:val="center"/>
        <w:rPr>
          <w:rFonts w:ascii="Times New Roman" w:hAnsi="Times New Roman"/>
          <w:b/>
          <w:i/>
          <w:sz w:val="32"/>
          <w:szCs w:val="32"/>
        </w:rPr>
      </w:pPr>
    </w:p>
    <w:p w:rsidR="001342EF" w:rsidRDefault="001342EF" w:rsidP="00E242BC">
      <w:pPr>
        <w:spacing w:after="0"/>
        <w:jc w:val="center"/>
        <w:rPr>
          <w:rFonts w:ascii="Times New Roman" w:hAnsi="Times New Roman"/>
          <w:b/>
          <w:i/>
          <w:sz w:val="32"/>
          <w:szCs w:val="32"/>
        </w:rPr>
      </w:pPr>
    </w:p>
    <w:p w:rsidR="001342EF" w:rsidRDefault="001342EF" w:rsidP="00E242BC">
      <w:pPr>
        <w:spacing w:after="0"/>
        <w:jc w:val="center"/>
        <w:rPr>
          <w:rFonts w:ascii="Times New Roman" w:hAnsi="Times New Roman"/>
          <w:b/>
          <w:i/>
          <w:sz w:val="32"/>
          <w:szCs w:val="32"/>
        </w:rPr>
      </w:pPr>
    </w:p>
    <w:p w:rsidR="001342EF" w:rsidRDefault="001342EF" w:rsidP="00E242BC">
      <w:pPr>
        <w:spacing w:after="0"/>
        <w:jc w:val="center"/>
        <w:rPr>
          <w:rFonts w:ascii="Times New Roman" w:hAnsi="Times New Roman"/>
          <w:b/>
          <w:i/>
          <w:sz w:val="32"/>
          <w:szCs w:val="32"/>
        </w:rPr>
      </w:pPr>
    </w:p>
    <w:p w:rsidR="001342EF" w:rsidRDefault="001342EF" w:rsidP="00E242BC">
      <w:pPr>
        <w:spacing w:after="0"/>
        <w:jc w:val="center"/>
        <w:rPr>
          <w:rFonts w:ascii="Times New Roman" w:hAnsi="Times New Roman"/>
          <w:b/>
          <w:i/>
          <w:sz w:val="32"/>
          <w:szCs w:val="32"/>
        </w:rPr>
      </w:pPr>
    </w:p>
    <w:p w:rsidR="001342EF" w:rsidRDefault="001342EF" w:rsidP="00E242BC">
      <w:pPr>
        <w:spacing w:after="0"/>
        <w:jc w:val="center"/>
        <w:rPr>
          <w:rFonts w:ascii="Times New Roman" w:hAnsi="Times New Roman"/>
          <w:b/>
          <w:i/>
          <w:sz w:val="32"/>
          <w:szCs w:val="32"/>
        </w:rPr>
      </w:pPr>
    </w:p>
    <w:p w:rsidR="001342EF" w:rsidRDefault="001342EF" w:rsidP="00E242BC">
      <w:pPr>
        <w:spacing w:after="0"/>
        <w:jc w:val="center"/>
        <w:rPr>
          <w:rFonts w:ascii="Times New Roman" w:hAnsi="Times New Roman"/>
          <w:b/>
          <w:i/>
          <w:sz w:val="32"/>
          <w:szCs w:val="32"/>
        </w:rPr>
      </w:pPr>
    </w:p>
    <w:p w:rsidR="001342EF" w:rsidRDefault="001342EF" w:rsidP="00417D39">
      <w:pPr>
        <w:spacing w:after="0"/>
        <w:rPr>
          <w:rFonts w:ascii="Times New Roman" w:hAnsi="Times New Roman"/>
          <w:b/>
          <w:i/>
          <w:sz w:val="32"/>
          <w:szCs w:val="32"/>
        </w:rPr>
      </w:pPr>
    </w:p>
    <w:p w:rsidR="001342EF" w:rsidRDefault="001342EF" w:rsidP="00417D39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1342EF" w:rsidRDefault="001342EF" w:rsidP="00417D39">
      <w:pPr>
        <w:spacing w:after="0"/>
        <w:rPr>
          <w:rFonts w:ascii="Times New Roman" w:hAnsi="Times New Roman"/>
          <w:sz w:val="24"/>
          <w:szCs w:val="24"/>
        </w:rPr>
      </w:pPr>
    </w:p>
    <w:p w:rsidR="001342EF" w:rsidRDefault="001342EF" w:rsidP="001A605F">
      <w:pPr>
        <w:spacing w:after="0"/>
        <w:rPr>
          <w:rFonts w:ascii="Times New Roman" w:hAnsi="Times New Roman"/>
          <w:sz w:val="32"/>
          <w:szCs w:val="32"/>
        </w:rPr>
      </w:pPr>
    </w:p>
    <w:p w:rsidR="001342EF" w:rsidRDefault="001342EF" w:rsidP="00DC33BA">
      <w:pPr>
        <w:spacing w:after="0"/>
        <w:rPr>
          <w:rFonts w:ascii="Times New Roman" w:hAnsi="Times New Roman"/>
          <w:sz w:val="24"/>
          <w:szCs w:val="24"/>
        </w:rPr>
      </w:pPr>
      <w:r w:rsidRPr="00FA2435">
        <w:rPr>
          <w:rFonts w:ascii="Times New Roman" w:hAnsi="Times New Roman"/>
          <w:sz w:val="24"/>
          <w:szCs w:val="24"/>
        </w:rPr>
        <w:t>Ме</w:t>
      </w:r>
      <w:r>
        <w:rPr>
          <w:rFonts w:ascii="Times New Roman" w:hAnsi="Times New Roman"/>
          <w:sz w:val="24"/>
          <w:szCs w:val="24"/>
        </w:rPr>
        <w:t>тодическая  тема школы:</w:t>
      </w:r>
    </w:p>
    <w:p w:rsidR="001342EF" w:rsidRPr="001A605F" w:rsidRDefault="001342EF" w:rsidP="00DC33BA">
      <w:pPr>
        <w:spacing w:after="0"/>
        <w:rPr>
          <w:rFonts w:ascii="Times New Roman" w:hAnsi="Times New Roman"/>
          <w:sz w:val="24"/>
          <w:szCs w:val="24"/>
        </w:rPr>
      </w:pPr>
    </w:p>
    <w:p w:rsidR="001342EF" w:rsidRPr="00DC33BA" w:rsidRDefault="001342EF" w:rsidP="001A605F">
      <w:pPr>
        <w:spacing w:after="0"/>
        <w:rPr>
          <w:color w:val="000000"/>
          <w:sz w:val="64"/>
          <w:szCs w:val="64"/>
          <w:shd w:val="clear" w:color="auto" w:fill="FFFFFF"/>
        </w:rPr>
      </w:pPr>
      <w:r w:rsidRPr="008E650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Развитие</w:t>
      </w:r>
      <w:r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 w:rsidRPr="008E650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профессионального,</w:t>
      </w:r>
      <w:r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 w:rsidRPr="008E650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творческого</w:t>
      </w:r>
      <w:r w:rsidRPr="008E6509">
        <w:rPr>
          <w:rStyle w:val="apple-converted-space"/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 </w:t>
      </w:r>
      <w:r w:rsidRPr="008E650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и личностного потенциала субъектов образовательного процесса школы путем реализации</w:t>
      </w:r>
      <w:r w:rsidRPr="008E6509">
        <w:rPr>
          <w:rStyle w:val="apple-converted-space"/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 </w:t>
      </w:r>
      <w:r w:rsidRPr="008E650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системно-деятельностного</w:t>
      </w:r>
      <w:r w:rsidRPr="008E6509">
        <w:rPr>
          <w:rStyle w:val="apple-converted-space"/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 </w:t>
      </w:r>
      <w:r w:rsidRPr="008E650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подхода в УВП</w:t>
      </w:r>
      <w:r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1342EF" w:rsidRDefault="001342EF" w:rsidP="001A605F">
      <w:pPr>
        <w:spacing w:after="0"/>
        <w:rPr>
          <w:rFonts w:ascii="Times New Roman" w:hAnsi="Times New Roman"/>
          <w:sz w:val="24"/>
          <w:szCs w:val="24"/>
        </w:rPr>
      </w:pPr>
    </w:p>
    <w:p w:rsidR="001342EF" w:rsidRDefault="001342EF" w:rsidP="001A605F">
      <w:pPr>
        <w:spacing w:after="0"/>
        <w:rPr>
          <w:rFonts w:ascii="Times New Roman" w:hAnsi="Times New Roman"/>
          <w:sz w:val="24"/>
          <w:szCs w:val="24"/>
        </w:rPr>
      </w:pPr>
      <w:r w:rsidRPr="00FA2435">
        <w:rPr>
          <w:rFonts w:ascii="Times New Roman" w:hAnsi="Times New Roman"/>
          <w:sz w:val="24"/>
          <w:szCs w:val="24"/>
        </w:rPr>
        <w:t>Ме</w:t>
      </w:r>
      <w:r>
        <w:rPr>
          <w:rFonts w:ascii="Times New Roman" w:hAnsi="Times New Roman"/>
          <w:sz w:val="24"/>
          <w:szCs w:val="24"/>
        </w:rPr>
        <w:t xml:space="preserve">тодическая  тема ШМО </w:t>
      </w:r>
      <w:r w:rsidRPr="00FA2435">
        <w:rPr>
          <w:rFonts w:ascii="Times New Roman" w:hAnsi="Times New Roman"/>
          <w:sz w:val="24"/>
          <w:szCs w:val="24"/>
        </w:rPr>
        <w:t xml:space="preserve"> учителей гуманитарного цикла:</w:t>
      </w:r>
    </w:p>
    <w:p w:rsidR="001342EF" w:rsidRDefault="001342EF" w:rsidP="001A605F">
      <w:pPr>
        <w:spacing w:after="0"/>
        <w:rPr>
          <w:rFonts w:ascii="Times New Roman" w:hAnsi="Times New Roman"/>
          <w:sz w:val="24"/>
          <w:szCs w:val="24"/>
        </w:rPr>
      </w:pPr>
    </w:p>
    <w:p w:rsidR="001342EF" w:rsidRPr="001A605F" w:rsidRDefault="001342EF" w:rsidP="001A605F">
      <w:pPr>
        <w:spacing w:after="0"/>
        <w:rPr>
          <w:rFonts w:ascii="Times New Roman" w:hAnsi="Times New Roman"/>
          <w:sz w:val="24"/>
          <w:szCs w:val="24"/>
        </w:rPr>
      </w:pPr>
      <w:r w:rsidRPr="001A605F">
        <w:rPr>
          <w:rFonts w:ascii="Times New Roman" w:hAnsi="Times New Roman"/>
          <w:b/>
          <w:sz w:val="24"/>
          <w:szCs w:val="24"/>
          <w:lang w:eastAsia="ru-RU"/>
        </w:rPr>
        <w:t>Профессиональная компетентность учител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ей  гуманитарного цикла </w:t>
      </w:r>
      <w:r w:rsidRPr="001A605F">
        <w:rPr>
          <w:rFonts w:ascii="Times New Roman" w:hAnsi="Times New Roman"/>
          <w:b/>
          <w:sz w:val="24"/>
          <w:szCs w:val="24"/>
          <w:lang w:eastAsia="ru-RU"/>
        </w:rPr>
        <w:t>как основной фактор повышения качества образовательного процесса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через</w:t>
      </w:r>
      <w:r w:rsidRPr="00DC33BA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 w:rsidRPr="008E650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реализаци</w:t>
      </w:r>
      <w:r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ю</w:t>
      </w:r>
      <w:r w:rsidRPr="008E6509">
        <w:rPr>
          <w:rStyle w:val="apple-converted-space"/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 </w:t>
      </w:r>
      <w:r w:rsidRPr="008E650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системно-деятельностного</w:t>
      </w:r>
      <w:r w:rsidRPr="008E6509">
        <w:rPr>
          <w:rStyle w:val="apple-converted-space"/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 </w:t>
      </w:r>
      <w:r w:rsidRPr="008E650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подхода</w:t>
      </w:r>
      <w:r>
        <w:rPr>
          <w:rFonts w:ascii="Times New Roman" w:hAnsi="Times New Roman"/>
          <w:b/>
          <w:sz w:val="24"/>
          <w:szCs w:val="24"/>
          <w:lang w:eastAsia="ru-RU"/>
        </w:rPr>
        <w:t>.</w:t>
      </w:r>
    </w:p>
    <w:p w:rsidR="001342EF" w:rsidRDefault="001342EF" w:rsidP="00417D39">
      <w:pPr>
        <w:jc w:val="both"/>
        <w:rPr>
          <w:rFonts w:ascii="Times New Roman" w:hAnsi="Times New Roman"/>
          <w:b/>
          <w:sz w:val="24"/>
          <w:szCs w:val="24"/>
        </w:rPr>
      </w:pPr>
    </w:p>
    <w:p w:rsidR="001342EF" w:rsidRPr="00FA2435" w:rsidRDefault="001342EF" w:rsidP="00FA0A3E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FA2435">
        <w:rPr>
          <w:rFonts w:ascii="Times New Roman" w:hAnsi="Times New Roman"/>
          <w:b/>
          <w:sz w:val="24"/>
          <w:szCs w:val="24"/>
        </w:rPr>
        <w:t>Цель:</w:t>
      </w:r>
    </w:p>
    <w:p w:rsidR="001342EF" w:rsidRPr="007D29C8" w:rsidRDefault="001342EF" w:rsidP="007D29C8">
      <w:pPr>
        <w:spacing w:after="0"/>
        <w:rPr>
          <w:rFonts w:ascii="Times New Roman" w:hAnsi="Times New Roman"/>
          <w:sz w:val="24"/>
          <w:szCs w:val="24"/>
        </w:rPr>
      </w:pPr>
      <w:r w:rsidRPr="001A605F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прочных умений и навыков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учащихся </w:t>
      </w:r>
      <w:r w:rsidRPr="001A605F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по предметам гуманитарного цикла на осн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ове</w:t>
      </w:r>
      <w:r w:rsidRPr="00FA0A3E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 w:rsidRPr="00FA0A3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системно-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FA0A3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деятельностного</w:t>
      </w:r>
      <w:r w:rsidRPr="00FA0A3E"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FA0A3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подхода</w:t>
      </w:r>
      <w:r>
        <w:rPr>
          <w:rFonts w:ascii="Times New Roman" w:hAnsi="Times New Roman"/>
          <w:sz w:val="24"/>
          <w:szCs w:val="24"/>
          <w:lang w:eastAsia="ru-RU"/>
        </w:rPr>
        <w:t xml:space="preserve">  в обучении.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1342EF" w:rsidRPr="001A605F" w:rsidRDefault="001342EF" w:rsidP="007D29C8">
      <w:pPr>
        <w:shd w:val="clear" w:color="auto" w:fill="FFFFFF"/>
        <w:spacing w:after="0" w:line="240" w:lineRule="auto"/>
        <w:ind w:left="-1210"/>
        <w:jc w:val="both"/>
        <w:rPr>
          <w:rFonts w:cs="Arial"/>
          <w:color w:val="000000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1342EF" w:rsidRPr="001A605F" w:rsidRDefault="001342EF" w:rsidP="007D29C8">
      <w:pPr>
        <w:shd w:val="clear" w:color="auto" w:fill="FFFFFF"/>
        <w:spacing w:after="0" w:line="240" w:lineRule="auto"/>
        <w:jc w:val="both"/>
        <w:rPr>
          <w:rFonts w:cs="Arial"/>
          <w:color w:val="000000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1342EF" w:rsidRPr="00171EEC" w:rsidRDefault="001342EF" w:rsidP="00171EEC">
      <w:pPr>
        <w:shd w:val="clear" w:color="auto" w:fill="FFFFFF"/>
        <w:spacing w:after="0" w:line="240" w:lineRule="auto"/>
        <w:ind w:left="-1210"/>
        <w:jc w:val="both"/>
        <w:rPr>
          <w:rFonts w:cs="Arial"/>
          <w:color w:val="000000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</w:t>
      </w:r>
      <w:r>
        <w:rPr>
          <w:rFonts w:cs="Arial"/>
          <w:color w:val="000000"/>
          <w:lang w:eastAsia="ru-RU"/>
        </w:rPr>
        <w:t xml:space="preserve">                      </w:t>
      </w:r>
      <w:r w:rsidRPr="00732882">
        <w:rPr>
          <w:rFonts w:ascii="Times New Roman" w:hAnsi="Times New Roman"/>
          <w:b/>
          <w:sz w:val="24"/>
          <w:szCs w:val="24"/>
          <w:lang w:eastAsia="ru-RU"/>
        </w:rPr>
        <w:t>Задачи на 2019-2020 учебный год:</w:t>
      </w:r>
    </w:p>
    <w:p w:rsidR="001342EF" w:rsidRPr="00BD6323" w:rsidRDefault="001342EF" w:rsidP="00C30A44">
      <w:pPr>
        <w:spacing w:before="100" w:beforeAutospacing="1" w:after="100" w:afterAutospacing="1" w:line="240" w:lineRule="auto"/>
        <w:ind w:left="-851"/>
        <w:rPr>
          <w:rFonts w:ascii="Times New Roman" w:hAnsi="Times New Roman"/>
          <w:b/>
          <w:sz w:val="28"/>
          <w:szCs w:val="28"/>
          <w:lang w:eastAsia="ru-RU"/>
        </w:rPr>
      </w:pPr>
      <w:r w:rsidRPr="00455476">
        <w:rPr>
          <w:rFonts w:ascii="Times New Roman" w:hAnsi="Times New Roman"/>
          <w:sz w:val="24"/>
          <w:szCs w:val="24"/>
          <w:lang w:eastAsia="ru-RU"/>
        </w:rPr>
        <w:t>1.Организация повышения квалификации учителей</w:t>
      </w:r>
      <w:r w:rsidRPr="00C95B4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1A605F">
        <w:rPr>
          <w:rFonts w:ascii="Times New Roman" w:hAnsi="Times New Roman"/>
          <w:color w:val="000000"/>
          <w:sz w:val="24"/>
          <w:szCs w:val="24"/>
          <w:lang w:eastAsia="ru-RU"/>
        </w:rPr>
        <w:t>в области образовательных и информационно-коммуникативных технологий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455476">
        <w:rPr>
          <w:rFonts w:ascii="Times New Roman" w:hAnsi="Times New Roman"/>
          <w:sz w:val="24"/>
          <w:szCs w:val="24"/>
          <w:lang w:eastAsia="ru-RU"/>
        </w:rPr>
        <w:t>через постоянно действующие формы обучения</w:t>
      </w:r>
      <w:r>
        <w:rPr>
          <w:rFonts w:ascii="Times New Roman" w:hAnsi="Times New Roman"/>
          <w:sz w:val="24"/>
          <w:szCs w:val="24"/>
          <w:lang w:eastAsia="ru-RU"/>
        </w:rPr>
        <w:t>.</w:t>
      </w:r>
    </w:p>
    <w:p w:rsidR="001342EF" w:rsidRPr="00455476" w:rsidRDefault="001342EF" w:rsidP="00C30A44">
      <w:pPr>
        <w:spacing w:before="100" w:beforeAutospacing="1" w:after="100" w:afterAutospacing="1" w:line="240" w:lineRule="auto"/>
        <w:ind w:left="-851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2.</w:t>
      </w:r>
      <w:r w:rsidRPr="00455476">
        <w:rPr>
          <w:rFonts w:ascii="Times New Roman" w:hAnsi="Times New Roman"/>
          <w:sz w:val="24"/>
          <w:szCs w:val="24"/>
          <w:lang w:eastAsia="ru-RU"/>
        </w:rPr>
        <w:t>Изучение инновационных процессов в методике преподавания в условиях реализации ФГОС через систему самообразования.</w:t>
      </w:r>
    </w:p>
    <w:p w:rsidR="001342EF" w:rsidRPr="00455476" w:rsidRDefault="001342EF" w:rsidP="00C30A44">
      <w:pPr>
        <w:spacing w:before="100" w:beforeAutospacing="1" w:after="100" w:afterAutospacing="1" w:line="240" w:lineRule="auto"/>
        <w:ind w:left="-851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3.</w:t>
      </w:r>
      <w:r w:rsidRPr="00455476">
        <w:rPr>
          <w:rFonts w:ascii="Times New Roman" w:hAnsi="Times New Roman"/>
          <w:sz w:val="24"/>
          <w:szCs w:val="24"/>
          <w:lang w:eastAsia="ru-RU"/>
        </w:rPr>
        <w:t>Совершенствование умения применять системно - деятельностный подход при обучении гуманитарным дисциплинам.</w:t>
      </w:r>
    </w:p>
    <w:p w:rsidR="001342EF" w:rsidRDefault="001342EF" w:rsidP="00C30A44">
      <w:pPr>
        <w:shd w:val="clear" w:color="auto" w:fill="FFFFFF"/>
        <w:spacing w:after="0" w:line="240" w:lineRule="auto"/>
        <w:ind w:left="-1210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4.</w:t>
      </w:r>
      <w:r w:rsidRPr="001A605F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Повышение мотивации к изучению предметов гуманитарного цикла через вовлечение </w:t>
      </w:r>
    </w:p>
    <w:p w:rsidR="001342EF" w:rsidRDefault="001342EF" w:rsidP="0073370A">
      <w:pPr>
        <w:shd w:val="clear" w:color="auto" w:fill="FFFFFF"/>
        <w:spacing w:after="0" w:line="240" w:lineRule="auto"/>
        <w:ind w:left="-1210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в </w:t>
      </w:r>
      <w:r w:rsidRPr="001A605F">
        <w:rPr>
          <w:rFonts w:ascii="Times New Roman" w:hAnsi="Times New Roman"/>
          <w:color w:val="000000"/>
          <w:sz w:val="24"/>
          <w:szCs w:val="24"/>
          <w:lang w:eastAsia="ru-RU"/>
        </w:rPr>
        <w:t>различные виды урочной и внеурочной дея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тельности.</w:t>
      </w:r>
    </w:p>
    <w:p w:rsidR="001342EF" w:rsidRDefault="001342EF" w:rsidP="00BB7D9B">
      <w:pPr>
        <w:shd w:val="clear" w:color="auto" w:fill="FFFFFF"/>
        <w:spacing w:after="0" w:line="240" w:lineRule="auto"/>
        <w:ind w:left="-1210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1342EF" w:rsidRDefault="001342EF" w:rsidP="00BB7D9B">
      <w:pPr>
        <w:shd w:val="clear" w:color="auto" w:fill="FFFFFF"/>
        <w:spacing w:after="0" w:line="240" w:lineRule="auto"/>
        <w:ind w:left="-1210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</w:t>
      </w:r>
      <w:r>
        <w:rPr>
          <w:rFonts w:ascii="Times New Roman" w:hAnsi="Times New Roman"/>
          <w:sz w:val="24"/>
          <w:szCs w:val="24"/>
          <w:lang w:eastAsia="ru-RU"/>
        </w:rPr>
        <w:t>5.</w:t>
      </w:r>
      <w:r w:rsidRPr="00455476">
        <w:rPr>
          <w:rFonts w:ascii="Times New Roman" w:hAnsi="Times New Roman"/>
          <w:sz w:val="24"/>
          <w:szCs w:val="24"/>
          <w:lang w:eastAsia="ru-RU"/>
        </w:rPr>
        <w:t xml:space="preserve">Совершенствование работы по развитию интеллектуальных способностей </w:t>
      </w:r>
    </w:p>
    <w:p w:rsidR="001342EF" w:rsidRPr="00BB7D9B" w:rsidRDefault="001342EF" w:rsidP="00BB7D9B">
      <w:pPr>
        <w:shd w:val="clear" w:color="auto" w:fill="FFFFFF"/>
        <w:spacing w:after="0" w:line="240" w:lineRule="auto"/>
        <w:ind w:left="-1210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</w:t>
      </w:r>
      <w:r w:rsidRPr="00455476">
        <w:rPr>
          <w:rFonts w:ascii="Times New Roman" w:hAnsi="Times New Roman"/>
          <w:sz w:val="24"/>
          <w:szCs w:val="24"/>
          <w:lang w:eastAsia="ru-RU"/>
        </w:rPr>
        <w:t>обучающихся, выявление одарённых и склонных к изучению гуманитарных дисциплин детей.</w:t>
      </w:r>
    </w:p>
    <w:p w:rsidR="001342EF" w:rsidRPr="00455476" w:rsidRDefault="001342EF" w:rsidP="005B0C1E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1342EF" w:rsidRPr="00455476" w:rsidRDefault="001342EF" w:rsidP="008E6509">
      <w:pPr>
        <w:spacing w:before="100" w:beforeAutospacing="1" w:after="100" w:afterAutospacing="1" w:line="240" w:lineRule="auto"/>
        <w:ind w:left="-851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1342EF" w:rsidRPr="00FA2435" w:rsidRDefault="001342EF" w:rsidP="00E242BC">
      <w:pPr>
        <w:ind w:firstLine="708"/>
        <w:rPr>
          <w:rFonts w:ascii="Times New Roman" w:hAnsi="Times New Roman"/>
          <w:sz w:val="24"/>
          <w:szCs w:val="24"/>
        </w:rPr>
      </w:pPr>
    </w:p>
    <w:p w:rsidR="001342EF" w:rsidRPr="00FA2435" w:rsidRDefault="001342EF" w:rsidP="00E242BC">
      <w:pPr>
        <w:rPr>
          <w:rFonts w:ascii="Times New Roman" w:hAnsi="Times New Roman"/>
          <w:sz w:val="24"/>
          <w:szCs w:val="24"/>
        </w:rPr>
      </w:pPr>
    </w:p>
    <w:p w:rsidR="001342EF" w:rsidRPr="00FA2435" w:rsidRDefault="001342EF" w:rsidP="00E242BC">
      <w:pPr>
        <w:rPr>
          <w:rFonts w:ascii="Times New Roman" w:hAnsi="Times New Roman"/>
          <w:sz w:val="24"/>
          <w:szCs w:val="24"/>
        </w:rPr>
      </w:pPr>
    </w:p>
    <w:p w:rsidR="001342EF" w:rsidRDefault="001342EF" w:rsidP="00E242BC">
      <w:pPr>
        <w:rPr>
          <w:rFonts w:ascii="Times New Roman" w:hAnsi="Times New Roman"/>
          <w:sz w:val="24"/>
          <w:szCs w:val="24"/>
        </w:rPr>
      </w:pPr>
    </w:p>
    <w:p w:rsidR="001342EF" w:rsidRDefault="001342EF" w:rsidP="00E242BC">
      <w:pPr>
        <w:rPr>
          <w:rFonts w:ascii="Times New Roman" w:hAnsi="Times New Roman"/>
          <w:sz w:val="24"/>
          <w:szCs w:val="24"/>
        </w:rPr>
      </w:pPr>
    </w:p>
    <w:p w:rsidR="001342EF" w:rsidRDefault="001342EF" w:rsidP="00E242BC">
      <w:pPr>
        <w:rPr>
          <w:rFonts w:ascii="Times New Roman" w:hAnsi="Times New Roman"/>
          <w:sz w:val="24"/>
          <w:szCs w:val="24"/>
        </w:rPr>
      </w:pPr>
    </w:p>
    <w:p w:rsidR="001342EF" w:rsidRPr="00FA2435" w:rsidRDefault="001342EF" w:rsidP="00E242BC">
      <w:pPr>
        <w:rPr>
          <w:rFonts w:ascii="Times New Roman" w:hAnsi="Times New Roman"/>
          <w:sz w:val="24"/>
          <w:szCs w:val="24"/>
        </w:rPr>
      </w:pPr>
    </w:p>
    <w:tbl>
      <w:tblPr>
        <w:tblW w:w="10800" w:type="dxa"/>
        <w:tblInd w:w="-1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60"/>
        <w:gridCol w:w="8156"/>
        <w:gridCol w:w="2284"/>
      </w:tblGrid>
      <w:tr w:rsidR="001342EF" w:rsidRPr="00FA58FD" w:rsidTr="006716C0">
        <w:tc>
          <w:tcPr>
            <w:tcW w:w="360" w:type="dxa"/>
          </w:tcPr>
          <w:p w:rsidR="001342EF" w:rsidRPr="00FA58FD" w:rsidRDefault="001342EF" w:rsidP="002E07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58FD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8156" w:type="dxa"/>
          </w:tcPr>
          <w:p w:rsidR="001342EF" w:rsidRPr="00FA58FD" w:rsidRDefault="001342EF" w:rsidP="002E07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58FD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  <w:p w:rsidR="001342EF" w:rsidRPr="00FA58FD" w:rsidRDefault="001342EF" w:rsidP="002E07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84" w:type="dxa"/>
          </w:tcPr>
          <w:p w:rsidR="001342EF" w:rsidRPr="00FA58FD" w:rsidRDefault="001342EF" w:rsidP="002E07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58FD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1342EF" w:rsidRPr="00FA58FD" w:rsidTr="000018A0">
        <w:trPr>
          <w:trHeight w:val="1226"/>
        </w:trPr>
        <w:tc>
          <w:tcPr>
            <w:tcW w:w="360" w:type="dxa"/>
          </w:tcPr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156" w:type="dxa"/>
          </w:tcPr>
          <w:p w:rsidR="001342EF" w:rsidRDefault="001342EF" w:rsidP="000018A0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A58FD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FA58FD">
              <w:rPr>
                <w:rFonts w:ascii="Times New Roman" w:hAnsi="Times New Roman"/>
                <w:b/>
                <w:sz w:val="24"/>
                <w:szCs w:val="24"/>
              </w:rPr>
              <w:t xml:space="preserve"> заседание (август)</w:t>
            </w:r>
            <w:r w:rsidRPr="00FA58F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       </w:t>
            </w:r>
          </w:p>
          <w:p w:rsidR="001342EF" w:rsidRPr="000018A0" w:rsidRDefault="001342EF" w:rsidP="000018A0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A58FD">
              <w:rPr>
                <w:rFonts w:ascii="Times New Roman" w:hAnsi="Times New Roman"/>
                <w:b/>
                <w:bCs/>
                <w:sz w:val="24"/>
                <w:szCs w:val="24"/>
              </w:rPr>
              <w:t>Планирование и организация методи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ческой работы учителей русского </w:t>
            </w:r>
            <w:r w:rsidRPr="00FA58FD">
              <w:rPr>
                <w:rFonts w:ascii="Times New Roman" w:hAnsi="Times New Roman"/>
                <w:b/>
                <w:bCs/>
                <w:sz w:val="24"/>
                <w:szCs w:val="24"/>
              </w:rPr>
              <w:t>языка и литературы,</w:t>
            </w:r>
            <w:r w:rsidRPr="00FA58FD">
              <w:rPr>
                <w:rStyle w:val="c9"/>
                <w:rFonts w:ascii="Times New Roman" w:hAnsi="Times New Roman"/>
                <w:b/>
                <w:bCs/>
                <w:sz w:val="24"/>
                <w:szCs w:val="24"/>
              </w:rPr>
              <w:t xml:space="preserve"> истории</w:t>
            </w:r>
            <w:r w:rsidRPr="00FA58FD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 w:rsidRPr="00FA58FD">
              <w:rPr>
                <w:rStyle w:val="c9"/>
                <w:rFonts w:ascii="Times New Roman" w:hAnsi="Times New Roman"/>
                <w:b/>
                <w:bCs/>
                <w:sz w:val="24"/>
                <w:szCs w:val="24"/>
              </w:rPr>
              <w:t>английского языка</w:t>
            </w:r>
            <w:r w:rsidRPr="00FA58F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на 2019– 2020 учебный год.</w:t>
            </w:r>
          </w:p>
        </w:tc>
        <w:tc>
          <w:tcPr>
            <w:tcW w:w="2284" w:type="dxa"/>
          </w:tcPr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342EF" w:rsidRPr="00FA58FD" w:rsidTr="006716C0">
        <w:tc>
          <w:tcPr>
            <w:tcW w:w="360" w:type="dxa"/>
          </w:tcPr>
          <w:p w:rsidR="001342EF" w:rsidRPr="00FA58FD" w:rsidRDefault="001342EF" w:rsidP="002E0764">
            <w:pPr>
              <w:tabs>
                <w:tab w:val="left" w:pos="705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58FD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FA58FD"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</w:tc>
        <w:tc>
          <w:tcPr>
            <w:tcW w:w="8156" w:type="dxa"/>
          </w:tcPr>
          <w:p w:rsidR="001342EF" w:rsidRPr="00FA58FD" w:rsidRDefault="001342EF" w:rsidP="00C867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58FD">
              <w:rPr>
                <w:rFonts w:ascii="Times New Roman" w:hAnsi="Times New Roman"/>
                <w:sz w:val="24"/>
                <w:szCs w:val="24"/>
                <w:lang w:eastAsia="ru-RU"/>
              </w:rPr>
              <w:t>Рассмотрение, обсуждение, утверждение  плана работы ШМО на 2019-2020 учебный год.</w:t>
            </w:r>
          </w:p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4" w:type="dxa"/>
          </w:tcPr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58FD">
              <w:rPr>
                <w:rFonts w:ascii="Times New Roman" w:hAnsi="Times New Roman"/>
                <w:sz w:val="24"/>
                <w:szCs w:val="24"/>
              </w:rPr>
              <w:t>Руководитель ШМО, учителя</w:t>
            </w:r>
          </w:p>
        </w:tc>
      </w:tr>
      <w:tr w:rsidR="001342EF" w:rsidRPr="00FA58FD" w:rsidTr="006716C0">
        <w:tc>
          <w:tcPr>
            <w:tcW w:w="360" w:type="dxa"/>
          </w:tcPr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58FD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156" w:type="dxa"/>
          </w:tcPr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58FD">
              <w:rPr>
                <w:rFonts w:ascii="Times New Roman" w:hAnsi="Times New Roman"/>
                <w:sz w:val="24"/>
                <w:szCs w:val="24"/>
              </w:rPr>
              <w:t>Рассмотрение  рабочих программ по предметам, элективных курсов, внеурочной деятельности, кружков   учителей русского языка и литературы, истории,  английского языка.</w:t>
            </w:r>
          </w:p>
        </w:tc>
        <w:tc>
          <w:tcPr>
            <w:tcW w:w="2284" w:type="dxa"/>
          </w:tcPr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58FD">
              <w:rPr>
                <w:rFonts w:ascii="Times New Roman" w:hAnsi="Times New Roman"/>
                <w:sz w:val="24"/>
                <w:szCs w:val="24"/>
              </w:rPr>
              <w:t>Руководитель ШМО, учителя</w:t>
            </w:r>
          </w:p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42EF" w:rsidRPr="00FA58FD" w:rsidTr="006716C0">
        <w:tc>
          <w:tcPr>
            <w:tcW w:w="360" w:type="dxa"/>
          </w:tcPr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58FD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156" w:type="dxa"/>
          </w:tcPr>
          <w:p w:rsidR="001342EF" w:rsidRPr="00FA58FD" w:rsidRDefault="001342EF" w:rsidP="001C7FA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58FD">
              <w:rPr>
                <w:rFonts w:ascii="Times New Roman" w:hAnsi="Times New Roman"/>
                <w:sz w:val="24"/>
                <w:szCs w:val="24"/>
              </w:rPr>
              <w:t>Анализ результатов ГИА за 2018/2019уч.год.</w:t>
            </w:r>
          </w:p>
          <w:p w:rsidR="001342EF" w:rsidRPr="00FA58FD" w:rsidRDefault="001342EF" w:rsidP="001C7FA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4" w:type="dxa"/>
          </w:tcPr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58FD">
              <w:rPr>
                <w:rFonts w:ascii="Times New Roman" w:hAnsi="Times New Roman"/>
                <w:sz w:val="24"/>
                <w:szCs w:val="24"/>
              </w:rPr>
              <w:t>Завуч</w:t>
            </w:r>
          </w:p>
        </w:tc>
      </w:tr>
      <w:tr w:rsidR="001342EF" w:rsidRPr="00FA58FD" w:rsidTr="006716C0">
        <w:tc>
          <w:tcPr>
            <w:tcW w:w="360" w:type="dxa"/>
          </w:tcPr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58FD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8156" w:type="dxa"/>
          </w:tcPr>
          <w:p w:rsidR="001342EF" w:rsidRPr="00FA58FD" w:rsidRDefault="001342EF" w:rsidP="00A473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58FD">
              <w:rPr>
                <w:rFonts w:ascii="Times New Roman" w:hAnsi="Times New Roman"/>
                <w:sz w:val="24"/>
                <w:szCs w:val="24"/>
              </w:rPr>
              <w:t>Изучение нормативных документов (спецификации, кодификаторы, демоверсии) государственной итоговой аттестации по предметам гуманитарного цикла. (9,11 классы)</w:t>
            </w:r>
          </w:p>
        </w:tc>
        <w:tc>
          <w:tcPr>
            <w:tcW w:w="2284" w:type="dxa"/>
          </w:tcPr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58FD">
              <w:rPr>
                <w:rFonts w:ascii="Times New Roman" w:hAnsi="Times New Roman"/>
                <w:sz w:val="24"/>
                <w:szCs w:val="24"/>
              </w:rPr>
              <w:t>Учителя</w:t>
            </w:r>
          </w:p>
        </w:tc>
      </w:tr>
      <w:tr w:rsidR="001342EF" w:rsidRPr="00FA58FD" w:rsidTr="006716C0">
        <w:tc>
          <w:tcPr>
            <w:tcW w:w="360" w:type="dxa"/>
          </w:tcPr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156" w:type="dxa"/>
          </w:tcPr>
          <w:p w:rsidR="001342EF" w:rsidRPr="00FA58FD" w:rsidRDefault="001342EF" w:rsidP="001E1B0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58FD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</w:t>
            </w:r>
            <w:r w:rsidRPr="00FA58FD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FA58FD">
              <w:rPr>
                <w:rFonts w:ascii="Times New Roman" w:hAnsi="Times New Roman"/>
                <w:b/>
                <w:sz w:val="24"/>
                <w:szCs w:val="24"/>
              </w:rPr>
              <w:t xml:space="preserve"> заседание (октябрь)</w:t>
            </w:r>
          </w:p>
          <w:p w:rsidR="001342EF" w:rsidRPr="00FA58FD" w:rsidRDefault="001342EF" w:rsidP="002739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A58FD">
              <w:rPr>
                <w:rFonts w:ascii="Times New Roman" w:hAnsi="Times New Roman"/>
                <w:b/>
                <w:sz w:val="24"/>
                <w:szCs w:val="24"/>
              </w:rPr>
              <w:t>Тема: «</w:t>
            </w:r>
            <w:r w:rsidRPr="00FA58FD">
              <w:rPr>
                <w:rStyle w:val="c9"/>
                <w:rFonts w:ascii="Times New Roman" w:hAnsi="Times New Roman"/>
                <w:b/>
                <w:bCs/>
                <w:sz w:val="24"/>
                <w:szCs w:val="24"/>
              </w:rPr>
              <w:t>Пути повышения профессиональной компетентности учителей русского языка и литературы, истории, английского языка</w:t>
            </w:r>
            <w:r w:rsidRPr="00FA58FD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r w:rsidRPr="00FA58F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FA58F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Преемственность и анализ особенностей преподавания в начальной и основной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FA58F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школе в контексте ФГОС</w:t>
            </w:r>
            <w:r w:rsidRPr="00FA58FD">
              <w:rPr>
                <w:rFonts w:ascii="Times New Roman" w:hAnsi="Times New Roman"/>
                <w:b/>
                <w:sz w:val="24"/>
                <w:szCs w:val="24"/>
              </w:rPr>
              <w:t xml:space="preserve"> ООО». </w:t>
            </w:r>
          </w:p>
        </w:tc>
        <w:tc>
          <w:tcPr>
            <w:tcW w:w="2284" w:type="dxa"/>
          </w:tcPr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42EF" w:rsidRPr="00FA58FD" w:rsidTr="006716C0">
        <w:tc>
          <w:tcPr>
            <w:tcW w:w="360" w:type="dxa"/>
          </w:tcPr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58FD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156" w:type="dxa"/>
          </w:tcPr>
          <w:p w:rsidR="001342EF" w:rsidRPr="00FA58FD" w:rsidRDefault="001342EF" w:rsidP="002E076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58FD">
              <w:rPr>
                <w:rFonts w:ascii="Times New Roman" w:hAnsi="Times New Roman"/>
                <w:sz w:val="24"/>
                <w:szCs w:val="24"/>
              </w:rPr>
              <w:t xml:space="preserve">Совместное заседание ШМО учителей гуманитарного цикла и учителей начальной школы по теме « Проблема </w:t>
            </w:r>
            <w:r w:rsidRPr="00FA58FD">
              <w:rPr>
                <w:rFonts w:ascii="Times New Roman" w:hAnsi="Times New Roman"/>
                <w:sz w:val="24"/>
                <w:szCs w:val="24"/>
                <w:lang w:eastAsia="ru-RU"/>
              </w:rPr>
              <w:t>преемственности</w:t>
            </w:r>
          </w:p>
          <w:p w:rsidR="001342EF" w:rsidRPr="00FA58FD" w:rsidRDefault="001342EF" w:rsidP="002E076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58F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в 5 классе  в рамках ФГОС ООО»</w:t>
            </w:r>
          </w:p>
        </w:tc>
        <w:tc>
          <w:tcPr>
            <w:tcW w:w="2284" w:type="dxa"/>
          </w:tcPr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58FD">
              <w:rPr>
                <w:rFonts w:ascii="Times New Roman" w:hAnsi="Times New Roman"/>
                <w:sz w:val="24"/>
                <w:szCs w:val="24"/>
              </w:rPr>
              <w:t>Завуч, руководитель ШМО, учителя</w:t>
            </w:r>
          </w:p>
        </w:tc>
      </w:tr>
      <w:tr w:rsidR="001342EF" w:rsidRPr="00FA58FD" w:rsidTr="006716C0">
        <w:trPr>
          <w:trHeight w:val="557"/>
        </w:trPr>
        <w:tc>
          <w:tcPr>
            <w:tcW w:w="360" w:type="dxa"/>
          </w:tcPr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58FD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156" w:type="dxa"/>
          </w:tcPr>
          <w:p w:rsidR="001342EF" w:rsidRPr="00FA58FD" w:rsidRDefault="001342EF" w:rsidP="001A2D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8F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Доклады по теме самообразования.</w:t>
            </w:r>
          </w:p>
        </w:tc>
        <w:tc>
          <w:tcPr>
            <w:tcW w:w="2284" w:type="dxa"/>
          </w:tcPr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58FD">
              <w:rPr>
                <w:rFonts w:ascii="Times New Roman" w:hAnsi="Times New Roman"/>
                <w:sz w:val="24"/>
                <w:szCs w:val="24"/>
              </w:rPr>
              <w:t>ЯкуповаО.Н.</w:t>
            </w:r>
          </w:p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58FD">
              <w:rPr>
                <w:rFonts w:ascii="Times New Roman" w:hAnsi="Times New Roman"/>
                <w:sz w:val="24"/>
                <w:szCs w:val="24"/>
              </w:rPr>
              <w:t>Слугина  Е.Н</w:t>
            </w:r>
          </w:p>
        </w:tc>
      </w:tr>
      <w:tr w:rsidR="001342EF" w:rsidRPr="00FA58FD" w:rsidTr="004F3A92">
        <w:trPr>
          <w:trHeight w:val="600"/>
        </w:trPr>
        <w:tc>
          <w:tcPr>
            <w:tcW w:w="360" w:type="dxa"/>
          </w:tcPr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58FD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156" w:type="dxa"/>
          </w:tcPr>
          <w:p w:rsidR="001342EF" w:rsidRPr="00FA58FD" w:rsidRDefault="001342EF" w:rsidP="002E0764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FA58FD">
              <w:rPr>
                <w:rFonts w:ascii="Times New Roman" w:hAnsi="Times New Roman"/>
                <w:sz w:val="24"/>
                <w:szCs w:val="24"/>
              </w:rPr>
              <w:t xml:space="preserve"> Проведение  и анализ школьного тура предметных олимпиад. Подготовка  к   муниципальному  этапу всероссийской олимпиады. </w:t>
            </w:r>
          </w:p>
        </w:tc>
        <w:tc>
          <w:tcPr>
            <w:tcW w:w="2284" w:type="dxa"/>
          </w:tcPr>
          <w:p w:rsidR="001342EF" w:rsidRPr="00FA58FD" w:rsidRDefault="001342EF" w:rsidP="002E0764">
            <w:pPr>
              <w:rPr>
                <w:rFonts w:ascii="Times New Roman" w:hAnsi="Times New Roman"/>
                <w:sz w:val="24"/>
                <w:szCs w:val="24"/>
              </w:rPr>
            </w:pPr>
            <w:r w:rsidRPr="00FA58FD">
              <w:rPr>
                <w:rFonts w:ascii="Times New Roman" w:hAnsi="Times New Roman"/>
                <w:sz w:val="24"/>
                <w:szCs w:val="24"/>
              </w:rPr>
              <w:t xml:space="preserve">Руководитель ШМО, учителя </w:t>
            </w:r>
          </w:p>
        </w:tc>
      </w:tr>
      <w:tr w:rsidR="001342EF" w:rsidRPr="00FA58FD" w:rsidTr="006716C0">
        <w:trPr>
          <w:trHeight w:val="615"/>
        </w:trPr>
        <w:tc>
          <w:tcPr>
            <w:tcW w:w="360" w:type="dxa"/>
          </w:tcPr>
          <w:p w:rsidR="001342EF" w:rsidRPr="00FA58FD" w:rsidRDefault="001342EF" w:rsidP="002E076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A58FD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8156" w:type="dxa"/>
          </w:tcPr>
          <w:p w:rsidR="001342EF" w:rsidRPr="00FA58FD" w:rsidRDefault="001342EF" w:rsidP="002E0764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FA58FD">
              <w:rPr>
                <w:rFonts w:ascii="Times New Roman" w:hAnsi="Times New Roman"/>
                <w:sz w:val="24"/>
                <w:szCs w:val="24"/>
              </w:rPr>
              <w:t>Анализ входных контрольных работ.</w:t>
            </w:r>
          </w:p>
        </w:tc>
        <w:tc>
          <w:tcPr>
            <w:tcW w:w="2284" w:type="dxa"/>
          </w:tcPr>
          <w:p w:rsidR="001342EF" w:rsidRPr="00FA58FD" w:rsidRDefault="001342EF" w:rsidP="002E0764">
            <w:pPr>
              <w:rPr>
                <w:rFonts w:ascii="Times New Roman" w:hAnsi="Times New Roman"/>
                <w:sz w:val="24"/>
                <w:szCs w:val="24"/>
              </w:rPr>
            </w:pPr>
            <w:r w:rsidRPr="00FA58FD">
              <w:rPr>
                <w:rFonts w:ascii="Times New Roman" w:hAnsi="Times New Roman"/>
                <w:sz w:val="24"/>
                <w:szCs w:val="24"/>
              </w:rPr>
              <w:t>Завуч, учителя</w:t>
            </w:r>
          </w:p>
        </w:tc>
      </w:tr>
      <w:tr w:rsidR="001342EF" w:rsidRPr="00FA58FD" w:rsidTr="006716C0">
        <w:tc>
          <w:tcPr>
            <w:tcW w:w="360" w:type="dxa"/>
          </w:tcPr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156" w:type="dxa"/>
          </w:tcPr>
          <w:p w:rsidR="001342EF" w:rsidRPr="00FA58FD" w:rsidRDefault="001342EF" w:rsidP="003A79E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58FD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 w:rsidRPr="00FA58FD">
              <w:rPr>
                <w:rFonts w:ascii="Times New Roman" w:hAnsi="Times New Roman"/>
                <w:b/>
                <w:sz w:val="24"/>
                <w:szCs w:val="24"/>
              </w:rPr>
              <w:t xml:space="preserve"> заседание (январь)   </w:t>
            </w:r>
          </w:p>
          <w:p w:rsidR="001342EF" w:rsidRPr="00FA58FD" w:rsidRDefault="001342EF" w:rsidP="002D36C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58FD">
              <w:rPr>
                <w:rFonts w:ascii="Times New Roman" w:hAnsi="Times New Roman"/>
                <w:b/>
                <w:sz w:val="24"/>
                <w:szCs w:val="24"/>
              </w:rPr>
              <w:t>Тема: «Инновационные  подходы к повышению педагогического мастерства учителя гуманитарного цикла».</w:t>
            </w:r>
          </w:p>
        </w:tc>
        <w:tc>
          <w:tcPr>
            <w:tcW w:w="2284" w:type="dxa"/>
          </w:tcPr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42EF" w:rsidRPr="00FA58FD" w:rsidTr="001F33CD">
        <w:trPr>
          <w:trHeight w:val="912"/>
        </w:trPr>
        <w:tc>
          <w:tcPr>
            <w:tcW w:w="360" w:type="dxa"/>
          </w:tcPr>
          <w:p w:rsidR="001342EF" w:rsidRPr="00FA58FD" w:rsidRDefault="001342EF" w:rsidP="00C871F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58FD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156" w:type="dxa"/>
          </w:tcPr>
          <w:p w:rsidR="001342EF" w:rsidRPr="00FA58FD" w:rsidRDefault="001342EF" w:rsidP="001F33CD">
            <w:pPr>
              <w:shd w:val="clear" w:color="auto" w:fill="FFFFFF"/>
              <w:spacing w:after="0" w:line="240" w:lineRule="auto"/>
              <w:ind w:left="-121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58FD">
              <w:rPr>
                <w:rFonts w:ascii="Times New Roman" w:hAnsi="Times New Roman"/>
                <w:sz w:val="24"/>
                <w:szCs w:val="24"/>
              </w:rPr>
              <w:t xml:space="preserve"> Выступлен Выступления,</w:t>
            </w:r>
            <w:r w:rsidRPr="00FA58F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мастер-классы по теме «Повышение мотивации  </w:t>
            </w:r>
            <w:r w:rsidRPr="00FA58F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 изучению предметов гуманитарного цикла через вовлечение в различные  виды урочной и внеурочно внеурочной деятельности</w:t>
            </w:r>
            <w:r w:rsidRPr="00FA58F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».                                                                                                    </w:t>
            </w:r>
          </w:p>
        </w:tc>
        <w:tc>
          <w:tcPr>
            <w:tcW w:w="2284" w:type="dxa"/>
          </w:tcPr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58FD">
              <w:rPr>
                <w:rFonts w:ascii="Times New Roman" w:hAnsi="Times New Roman"/>
                <w:sz w:val="24"/>
                <w:szCs w:val="24"/>
              </w:rPr>
              <w:t xml:space="preserve"> учителя</w:t>
            </w:r>
          </w:p>
        </w:tc>
      </w:tr>
      <w:tr w:rsidR="001342EF" w:rsidRPr="00FA58FD" w:rsidTr="008E1F83">
        <w:trPr>
          <w:trHeight w:val="613"/>
        </w:trPr>
        <w:tc>
          <w:tcPr>
            <w:tcW w:w="360" w:type="dxa"/>
          </w:tcPr>
          <w:p w:rsidR="001342EF" w:rsidRPr="00FA58FD" w:rsidRDefault="001342EF" w:rsidP="00C871F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58FD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156" w:type="dxa"/>
          </w:tcPr>
          <w:p w:rsidR="001342EF" w:rsidRPr="00FA58FD" w:rsidRDefault="001342EF" w:rsidP="00C871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58F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A58FD">
              <w:rPr>
                <w:rFonts w:ascii="Times New Roman" w:hAnsi="Times New Roman"/>
                <w:sz w:val="24"/>
                <w:szCs w:val="24"/>
                <w:lang w:eastAsia="ru-RU"/>
              </w:rPr>
              <w:t>Доклады по теме самообразования.</w:t>
            </w:r>
            <w:r w:rsidRPr="00FA58F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84" w:type="dxa"/>
          </w:tcPr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 w:rsidRPr="00FA58FD">
              <w:rPr>
                <w:rFonts w:ascii="Times New Roman" w:hAnsi="Times New Roman"/>
                <w:sz w:val="24"/>
                <w:szCs w:val="24"/>
              </w:rPr>
              <w:t>Шигабудинова Д.Ф</w:t>
            </w:r>
          </w:p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58FD">
              <w:rPr>
                <w:rFonts w:ascii="Times New Roman" w:hAnsi="Times New Roman"/>
                <w:sz w:val="24"/>
                <w:szCs w:val="24"/>
              </w:rPr>
              <w:t>Фадеева Л.Н</w:t>
            </w:r>
          </w:p>
        </w:tc>
      </w:tr>
      <w:tr w:rsidR="001342EF" w:rsidRPr="00FA58FD" w:rsidTr="000D2A18">
        <w:trPr>
          <w:trHeight w:val="439"/>
        </w:trPr>
        <w:tc>
          <w:tcPr>
            <w:tcW w:w="360" w:type="dxa"/>
          </w:tcPr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58FD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156" w:type="dxa"/>
          </w:tcPr>
          <w:p w:rsidR="001342EF" w:rsidRPr="00FA58FD" w:rsidRDefault="001342EF" w:rsidP="00C871F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58FD">
              <w:rPr>
                <w:rFonts w:ascii="Times New Roman" w:hAnsi="Times New Roman"/>
                <w:sz w:val="24"/>
                <w:szCs w:val="24"/>
              </w:rPr>
              <w:t>Анализ контрольных работ за  1 полугодие 2019-2020 уч.года.</w:t>
            </w:r>
          </w:p>
        </w:tc>
        <w:tc>
          <w:tcPr>
            <w:tcW w:w="2284" w:type="dxa"/>
          </w:tcPr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58FD">
              <w:rPr>
                <w:rFonts w:ascii="Times New Roman" w:hAnsi="Times New Roman"/>
                <w:sz w:val="24"/>
                <w:szCs w:val="24"/>
              </w:rPr>
              <w:t>Завуч</w:t>
            </w:r>
          </w:p>
        </w:tc>
      </w:tr>
      <w:tr w:rsidR="001342EF" w:rsidRPr="00FA58FD" w:rsidTr="006716C0">
        <w:tc>
          <w:tcPr>
            <w:tcW w:w="360" w:type="dxa"/>
          </w:tcPr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156" w:type="dxa"/>
          </w:tcPr>
          <w:p w:rsidR="001342EF" w:rsidRPr="00FA58FD" w:rsidRDefault="001342EF" w:rsidP="003A79E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58FD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IV</w:t>
            </w:r>
            <w:r w:rsidRPr="00FA58FD">
              <w:rPr>
                <w:rFonts w:ascii="Times New Roman" w:hAnsi="Times New Roman"/>
                <w:b/>
                <w:sz w:val="24"/>
                <w:szCs w:val="24"/>
              </w:rPr>
              <w:t xml:space="preserve"> заседание (март)</w:t>
            </w:r>
          </w:p>
          <w:p w:rsidR="001342EF" w:rsidRPr="00FA58FD" w:rsidRDefault="001342EF" w:rsidP="003A79E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58FD">
              <w:rPr>
                <w:rFonts w:ascii="Times New Roman" w:hAnsi="Times New Roman"/>
                <w:b/>
                <w:sz w:val="24"/>
                <w:szCs w:val="24"/>
              </w:rPr>
              <w:t>Тема: «</w:t>
            </w:r>
            <w:r w:rsidRPr="00FA58FD">
              <w:rPr>
                <w:rFonts w:ascii="Times New Roman" w:hAnsi="Times New Roman"/>
                <w:b/>
                <w:bCs/>
                <w:sz w:val="24"/>
                <w:szCs w:val="24"/>
              </w:rPr>
              <w:t>Реализация ФГОС ООО в учебном процессе».</w:t>
            </w:r>
          </w:p>
        </w:tc>
        <w:tc>
          <w:tcPr>
            <w:tcW w:w="2284" w:type="dxa"/>
          </w:tcPr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42EF" w:rsidRPr="00FA58FD" w:rsidTr="00FD42A8">
        <w:trPr>
          <w:trHeight w:val="485"/>
        </w:trPr>
        <w:tc>
          <w:tcPr>
            <w:tcW w:w="360" w:type="dxa"/>
          </w:tcPr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58FD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156" w:type="dxa"/>
          </w:tcPr>
          <w:p w:rsidR="001342EF" w:rsidRPr="00FA58FD" w:rsidRDefault="001342EF" w:rsidP="002E0764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58FD">
              <w:rPr>
                <w:rFonts w:ascii="Times New Roman" w:hAnsi="Times New Roman"/>
                <w:sz w:val="24"/>
                <w:szCs w:val="24"/>
              </w:rPr>
              <w:t xml:space="preserve"> Семинар-практикум по теме » Системно- деятельностный подход в практике преподавания предметов гуманитарного цикла». </w:t>
            </w:r>
          </w:p>
        </w:tc>
        <w:tc>
          <w:tcPr>
            <w:tcW w:w="2284" w:type="dxa"/>
          </w:tcPr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58FD">
              <w:rPr>
                <w:rFonts w:ascii="Times New Roman" w:hAnsi="Times New Roman"/>
                <w:sz w:val="24"/>
                <w:szCs w:val="24"/>
              </w:rPr>
              <w:t xml:space="preserve"> Руководитель ШМО, учителя</w:t>
            </w:r>
          </w:p>
        </w:tc>
      </w:tr>
      <w:tr w:rsidR="001342EF" w:rsidRPr="00FA58FD" w:rsidTr="006716F1">
        <w:trPr>
          <w:trHeight w:val="471"/>
        </w:trPr>
        <w:tc>
          <w:tcPr>
            <w:tcW w:w="360" w:type="dxa"/>
          </w:tcPr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58FD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156" w:type="dxa"/>
          </w:tcPr>
          <w:p w:rsidR="001342EF" w:rsidRPr="00FA58FD" w:rsidRDefault="001342EF" w:rsidP="009D331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58FD">
              <w:rPr>
                <w:rFonts w:ascii="Times New Roman" w:hAnsi="Times New Roman"/>
                <w:sz w:val="24"/>
                <w:szCs w:val="24"/>
              </w:rPr>
              <w:t xml:space="preserve"> Анализ пробных ГИА.</w:t>
            </w:r>
          </w:p>
        </w:tc>
        <w:tc>
          <w:tcPr>
            <w:tcW w:w="2284" w:type="dxa"/>
          </w:tcPr>
          <w:p w:rsidR="001342EF" w:rsidRPr="00FA58FD" w:rsidRDefault="001342EF" w:rsidP="00BB36F5">
            <w:pPr>
              <w:rPr>
                <w:rFonts w:ascii="Times New Roman" w:hAnsi="Times New Roman"/>
                <w:sz w:val="24"/>
                <w:szCs w:val="24"/>
              </w:rPr>
            </w:pPr>
            <w:r w:rsidRPr="00FA58FD">
              <w:rPr>
                <w:rFonts w:ascii="Times New Roman" w:hAnsi="Times New Roman"/>
                <w:sz w:val="24"/>
                <w:szCs w:val="24"/>
              </w:rPr>
              <w:t xml:space="preserve"> учителя</w:t>
            </w:r>
          </w:p>
        </w:tc>
      </w:tr>
      <w:tr w:rsidR="001342EF" w:rsidRPr="00FA58FD" w:rsidTr="00FF08BD">
        <w:trPr>
          <w:trHeight w:val="349"/>
        </w:trPr>
        <w:tc>
          <w:tcPr>
            <w:tcW w:w="360" w:type="dxa"/>
          </w:tcPr>
          <w:p w:rsidR="001342EF" w:rsidRPr="00FA58FD" w:rsidRDefault="001342EF" w:rsidP="002E076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A58FD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156" w:type="dxa"/>
          </w:tcPr>
          <w:p w:rsidR="001342EF" w:rsidRPr="00FA58FD" w:rsidRDefault="001342EF" w:rsidP="009D331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58FD">
              <w:rPr>
                <w:rFonts w:ascii="Times New Roman" w:hAnsi="Times New Roman"/>
                <w:sz w:val="24"/>
                <w:szCs w:val="24"/>
                <w:lang w:eastAsia="ru-RU"/>
              </w:rPr>
              <w:t>Взаимопосещение уроков педагогами с целью обмена опытом по теме самообразования.</w:t>
            </w:r>
          </w:p>
        </w:tc>
        <w:tc>
          <w:tcPr>
            <w:tcW w:w="2284" w:type="dxa"/>
          </w:tcPr>
          <w:p w:rsidR="001342EF" w:rsidRPr="00FA58FD" w:rsidRDefault="001342EF" w:rsidP="00BB36F5">
            <w:pPr>
              <w:rPr>
                <w:rFonts w:ascii="Times New Roman" w:hAnsi="Times New Roman"/>
                <w:sz w:val="24"/>
                <w:szCs w:val="24"/>
              </w:rPr>
            </w:pPr>
            <w:r w:rsidRPr="00FA58FD">
              <w:rPr>
                <w:rFonts w:ascii="Times New Roman" w:hAnsi="Times New Roman"/>
                <w:sz w:val="24"/>
                <w:szCs w:val="24"/>
              </w:rPr>
              <w:t>Руководитель ШМО, учителя</w:t>
            </w:r>
          </w:p>
        </w:tc>
      </w:tr>
      <w:tr w:rsidR="001342EF" w:rsidRPr="00FA58FD" w:rsidTr="00FA2435">
        <w:trPr>
          <w:trHeight w:val="286"/>
        </w:trPr>
        <w:tc>
          <w:tcPr>
            <w:tcW w:w="360" w:type="dxa"/>
          </w:tcPr>
          <w:p w:rsidR="001342EF" w:rsidRPr="00FA58FD" w:rsidRDefault="001342EF" w:rsidP="002E076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156" w:type="dxa"/>
          </w:tcPr>
          <w:p w:rsidR="001342EF" w:rsidRPr="00FA58FD" w:rsidRDefault="001342EF" w:rsidP="0057423D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58FD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V</w:t>
            </w:r>
            <w:r w:rsidRPr="00FA58FD">
              <w:rPr>
                <w:rFonts w:ascii="Times New Roman" w:hAnsi="Times New Roman"/>
                <w:b/>
                <w:sz w:val="24"/>
                <w:szCs w:val="24"/>
              </w:rPr>
              <w:t xml:space="preserve"> заседание (май)</w:t>
            </w:r>
          </w:p>
          <w:p w:rsidR="001342EF" w:rsidRPr="00FA58FD" w:rsidRDefault="001342EF" w:rsidP="00E00999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FA58FD">
              <w:rPr>
                <w:rFonts w:ascii="Times New Roman" w:hAnsi="Times New Roman"/>
                <w:b/>
                <w:sz w:val="24"/>
                <w:szCs w:val="24"/>
              </w:rPr>
              <w:t>Тема: «Подведение итогов работы ШМО учителей гуманитарного цикла в 2019-2020 учебном году. Планирование работы ШМО на 2020-2021 уч. год».</w:t>
            </w:r>
          </w:p>
        </w:tc>
        <w:tc>
          <w:tcPr>
            <w:tcW w:w="2284" w:type="dxa"/>
          </w:tcPr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42EF" w:rsidRPr="00FA58FD" w:rsidTr="00276F97">
        <w:trPr>
          <w:trHeight w:val="499"/>
        </w:trPr>
        <w:tc>
          <w:tcPr>
            <w:tcW w:w="360" w:type="dxa"/>
          </w:tcPr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58FD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156" w:type="dxa"/>
          </w:tcPr>
          <w:p w:rsidR="001342EF" w:rsidRPr="00FA58FD" w:rsidRDefault="001342EF" w:rsidP="00C72A6B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58FD">
              <w:rPr>
                <w:rFonts w:ascii="Times New Roman" w:hAnsi="Times New Roman"/>
                <w:sz w:val="24"/>
                <w:szCs w:val="24"/>
              </w:rPr>
              <w:t>Анализ промежуточной аттестации в 5-11 классах  по предметам гуманитарного цикла.</w:t>
            </w:r>
          </w:p>
        </w:tc>
        <w:tc>
          <w:tcPr>
            <w:tcW w:w="2284" w:type="dxa"/>
          </w:tcPr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58FD">
              <w:rPr>
                <w:rFonts w:ascii="Times New Roman" w:hAnsi="Times New Roman"/>
                <w:sz w:val="24"/>
                <w:szCs w:val="24"/>
              </w:rPr>
              <w:t>Завуч</w:t>
            </w:r>
          </w:p>
        </w:tc>
      </w:tr>
      <w:tr w:rsidR="001342EF" w:rsidRPr="00FA58FD" w:rsidTr="006716C0">
        <w:tc>
          <w:tcPr>
            <w:tcW w:w="360" w:type="dxa"/>
          </w:tcPr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58FD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156" w:type="dxa"/>
          </w:tcPr>
          <w:p w:rsidR="001342EF" w:rsidRPr="00FA58FD" w:rsidRDefault="001342EF" w:rsidP="00C72A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58FD">
              <w:rPr>
                <w:rFonts w:ascii="Times New Roman" w:hAnsi="Times New Roman"/>
                <w:sz w:val="24"/>
                <w:szCs w:val="24"/>
              </w:rPr>
              <w:t>Калейдоскоп методических идей</w:t>
            </w:r>
            <w:r w:rsidRPr="00FA58FD">
              <w:rPr>
                <w:sz w:val="24"/>
                <w:szCs w:val="24"/>
              </w:rPr>
              <w:t>»</w:t>
            </w:r>
            <w:r w:rsidRPr="00FA58FD">
              <w:rPr>
                <w:rFonts w:ascii="Times New Roman" w:hAnsi="Times New Roman"/>
                <w:sz w:val="24"/>
                <w:szCs w:val="24"/>
              </w:rPr>
              <w:t xml:space="preserve">Отчёты учителей по темам самообразования».  </w:t>
            </w:r>
          </w:p>
        </w:tc>
        <w:tc>
          <w:tcPr>
            <w:tcW w:w="2284" w:type="dxa"/>
          </w:tcPr>
          <w:p w:rsidR="001342EF" w:rsidRPr="00FA58FD" w:rsidRDefault="001342EF" w:rsidP="00BB36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58FD">
              <w:rPr>
                <w:rFonts w:ascii="Times New Roman" w:hAnsi="Times New Roman"/>
                <w:sz w:val="24"/>
                <w:szCs w:val="24"/>
              </w:rPr>
              <w:t>Руководитель ШМО, учителя</w:t>
            </w:r>
          </w:p>
        </w:tc>
      </w:tr>
      <w:tr w:rsidR="001342EF" w:rsidRPr="00FA58FD" w:rsidTr="00FD42A8">
        <w:trPr>
          <w:trHeight w:val="750"/>
        </w:trPr>
        <w:tc>
          <w:tcPr>
            <w:tcW w:w="360" w:type="dxa"/>
          </w:tcPr>
          <w:p w:rsidR="001342EF" w:rsidRPr="00FA58FD" w:rsidRDefault="001342EF" w:rsidP="002E07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58FD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156" w:type="dxa"/>
          </w:tcPr>
          <w:p w:rsidR="001342EF" w:rsidRPr="00FA58FD" w:rsidRDefault="001342EF" w:rsidP="00343D95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FA58FD">
              <w:rPr>
                <w:rFonts w:ascii="Times New Roman" w:hAnsi="Times New Roman"/>
                <w:sz w:val="24"/>
                <w:szCs w:val="24"/>
              </w:rPr>
              <w:t>Анализ работы ШМО за 2019-2020 учебный год. Постановка задач на 2020-2021 учебный  год.</w:t>
            </w:r>
          </w:p>
        </w:tc>
        <w:tc>
          <w:tcPr>
            <w:tcW w:w="2284" w:type="dxa"/>
          </w:tcPr>
          <w:p w:rsidR="001342EF" w:rsidRPr="00FA58FD" w:rsidRDefault="001342EF" w:rsidP="00BB36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58FD">
              <w:rPr>
                <w:rFonts w:ascii="Times New Roman" w:hAnsi="Times New Roman"/>
                <w:sz w:val="24"/>
                <w:szCs w:val="24"/>
              </w:rPr>
              <w:t>Руководитель ШМО</w:t>
            </w:r>
          </w:p>
        </w:tc>
      </w:tr>
    </w:tbl>
    <w:p w:rsidR="001342EF" w:rsidRPr="00FA58FD" w:rsidRDefault="001342EF" w:rsidP="00E242BC">
      <w:pPr>
        <w:rPr>
          <w:rFonts w:ascii="Times New Roman" w:hAnsi="Times New Roman"/>
          <w:sz w:val="24"/>
          <w:szCs w:val="24"/>
        </w:rPr>
      </w:pPr>
    </w:p>
    <w:p w:rsidR="001342EF" w:rsidRPr="00FA58FD" w:rsidRDefault="001342EF" w:rsidP="00E242BC">
      <w:pPr>
        <w:rPr>
          <w:rFonts w:ascii="Times New Roman" w:hAnsi="Times New Roman"/>
          <w:sz w:val="24"/>
          <w:szCs w:val="24"/>
        </w:rPr>
      </w:pPr>
      <w:r w:rsidRPr="00FA58FD">
        <w:rPr>
          <w:rFonts w:ascii="Times New Roman" w:hAnsi="Times New Roman"/>
          <w:sz w:val="24"/>
          <w:szCs w:val="24"/>
        </w:rPr>
        <w:tab/>
      </w:r>
    </w:p>
    <w:p w:rsidR="001342EF" w:rsidRPr="00FA58FD" w:rsidRDefault="001342EF" w:rsidP="00E242BC">
      <w:pPr>
        <w:ind w:firstLine="708"/>
        <w:rPr>
          <w:rFonts w:ascii="Times New Roman" w:hAnsi="Times New Roman"/>
          <w:sz w:val="24"/>
          <w:szCs w:val="24"/>
        </w:rPr>
      </w:pPr>
    </w:p>
    <w:p w:rsidR="001342EF" w:rsidRPr="00FA58FD" w:rsidRDefault="001342EF" w:rsidP="00E242BC">
      <w:pPr>
        <w:ind w:firstLine="708"/>
        <w:rPr>
          <w:rFonts w:ascii="Times New Roman" w:hAnsi="Times New Roman"/>
          <w:sz w:val="24"/>
          <w:szCs w:val="24"/>
        </w:rPr>
      </w:pPr>
    </w:p>
    <w:p w:rsidR="001342EF" w:rsidRPr="00FA58FD" w:rsidRDefault="001342EF" w:rsidP="00E242BC">
      <w:pPr>
        <w:ind w:firstLine="708"/>
        <w:rPr>
          <w:rFonts w:ascii="Times New Roman" w:hAnsi="Times New Roman"/>
          <w:sz w:val="24"/>
          <w:szCs w:val="24"/>
        </w:rPr>
      </w:pPr>
      <w:r w:rsidRPr="00FA58FD">
        <w:rPr>
          <w:rFonts w:ascii="Times New Roman" w:hAnsi="Times New Roman"/>
          <w:sz w:val="24"/>
          <w:szCs w:val="24"/>
        </w:rPr>
        <w:t xml:space="preserve"> </w:t>
      </w:r>
    </w:p>
    <w:p w:rsidR="001342EF" w:rsidRPr="00FA58FD" w:rsidRDefault="001342EF" w:rsidP="00E242BC">
      <w:pPr>
        <w:rPr>
          <w:sz w:val="24"/>
          <w:szCs w:val="24"/>
        </w:rPr>
      </w:pPr>
    </w:p>
    <w:sectPr w:rsidR="001342EF" w:rsidRPr="00FA58FD" w:rsidSect="00680F64">
      <w:pgSz w:w="11906" w:h="16838"/>
      <w:pgMar w:top="1134" w:right="567" w:bottom="567" w:left="1134" w:header="709" w:footer="709" w:gutter="567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FF2002"/>
    <w:multiLevelType w:val="multilevel"/>
    <w:tmpl w:val="6722D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528D8"/>
    <w:rsid w:val="00000302"/>
    <w:rsid w:val="000018A0"/>
    <w:rsid w:val="000022A1"/>
    <w:rsid w:val="000038D5"/>
    <w:rsid w:val="00004C89"/>
    <w:rsid w:val="000052B1"/>
    <w:rsid w:val="00006F4C"/>
    <w:rsid w:val="00006F60"/>
    <w:rsid w:val="00010AD4"/>
    <w:rsid w:val="00011D97"/>
    <w:rsid w:val="0001207D"/>
    <w:rsid w:val="00013358"/>
    <w:rsid w:val="0001464A"/>
    <w:rsid w:val="00015237"/>
    <w:rsid w:val="0001524C"/>
    <w:rsid w:val="000167E1"/>
    <w:rsid w:val="00022462"/>
    <w:rsid w:val="000226AB"/>
    <w:rsid w:val="000236D4"/>
    <w:rsid w:val="00027B04"/>
    <w:rsid w:val="0003092F"/>
    <w:rsid w:val="00033024"/>
    <w:rsid w:val="000342D2"/>
    <w:rsid w:val="00040749"/>
    <w:rsid w:val="00040A78"/>
    <w:rsid w:val="00041888"/>
    <w:rsid w:val="00045175"/>
    <w:rsid w:val="0004641C"/>
    <w:rsid w:val="00046C27"/>
    <w:rsid w:val="000474E2"/>
    <w:rsid w:val="000503D9"/>
    <w:rsid w:val="0005162E"/>
    <w:rsid w:val="00054ABC"/>
    <w:rsid w:val="00056765"/>
    <w:rsid w:val="00065A68"/>
    <w:rsid w:val="000662AF"/>
    <w:rsid w:val="000677E3"/>
    <w:rsid w:val="00071F51"/>
    <w:rsid w:val="00074D2C"/>
    <w:rsid w:val="00075404"/>
    <w:rsid w:val="000764C8"/>
    <w:rsid w:val="00080604"/>
    <w:rsid w:val="000828B7"/>
    <w:rsid w:val="0008725D"/>
    <w:rsid w:val="00087CC2"/>
    <w:rsid w:val="0009320C"/>
    <w:rsid w:val="000936DF"/>
    <w:rsid w:val="00094455"/>
    <w:rsid w:val="00097EB7"/>
    <w:rsid w:val="000A03A1"/>
    <w:rsid w:val="000A0549"/>
    <w:rsid w:val="000A1F38"/>
    <w:rsid w:val="000B0E1E"/>
    <w:rsid w:val="000B200D"/>
    <w:rsid w:val="000B2093"/>
    <w:rsid w:val="000B2896"/>
    <w:rsid w:val="000B58BC"/>
    <w:rsid w:val="000B6AC4"/>
    <w:rsid w:val="000C0D1E"/>
    <w:rsid w:val="000C2847"/>
    <w:rsid w:val="000C324D"/>
    <w:rsid w:val="000C4AEE"/>
    <w:rsid w:val="000C55FC"/>
    <w:rsid w:val="000C5C9B"/>
    <w:rsid w:val="000D0026"/>
    <w:rsid w:val="000D09C9"/>
    <w:rsid w:val="000D1B5C"/>
    <w:rsid w:val="000D2035"/>
    <w:rsid w:val="000D2A18"/>
    <w:rsid w:val="000D3F35"/>
    <w:rsid w:val="000D62F7"/>
    <w:rsid w:val="000D7698"/>
    <w:rsid w:val="000D7E60"/>
    <w:rsid w:val="000E2927"/>
    <w:rsid w:val="000E4246"/>
    <w:rsid w:val="000F0B64"/>
    <w:rsid w:val="000F498D"/>
    <w:rsid w:val="000F5DA7"/>
    <w:rsid w:val="000F6407"/>
    <w:rsid w:val="000F689C"/>
    <w:rsid w:val="000F6BDA"/>
    <w:rsid w:val="000F6E99"/>
    <w:rsid w:val="000F7035"/>
    <w:rsid w:val="001005A2"/>
    <w:rsid w:val="00104CCC"/>
    <w:rsid w:val="001079F0"/>
    <w:rsid w:val="00107A72"/>
    <w:rsid w:val="00107C8A"/>
    <w:rsid w:val="0011207B"/>
    <w:rsid w:val="00114865"/>
    <w:rsid w:val="001149E0"/>
    <w:rsid w:val="00115F74"/>
    <w:rsid w:val="00117613"/>
    <w:rsid w:val="001208FD"/>
    <w:rsid w:val="001210C3"/>
    <w:rsid w:val="001225BC"/>
    <w:rsid w:val="00122F17"/>
    <w:rsid w:val="001248AC"/>
    <w:rsid w:val="001249E0"/>
    <w:rsid w:val="00124BB6"/>
    <w:rsid w:val="00125A85"/>
    <w:rsid w:val="00131B9E"/>
    <w:rsid w:val="00131D7A"/>
    <w:rsid w:val="0013362F"/>
    <w:rsid w:val="001342EF"/>
    <w:rsid w:val="00134CCA"/>
    <w:rsid w:val="0013582A"/>
    <w:rsid w:val="00135ADA"/>
    <w:rsid w:val="00140524"/>
    <w:rsid w:val="00140DAF"/>
    <w:rsid w:val="00141202"/>
    <w:rsid w:val="00141B7B"/>
    <w:rsid w:val="0014557D"/>
    <w:rsid w:val="001468BE"/>
    <w:rsid w:val="00150339"/>
    <w:rsid w:val="00155A49"/>
    <w:rsid w:val="00155EC2"/>
    <w:rsid w:val="00160440"/>
    <w:rsid w:val="0016102A"/>
    <w:rsid w:val="0016186F"/>
    <w:rsid w:val="001618EA"/>
    <w:rsid w:val="00162BFC"/>
    <w:rsid w:val="0016351F"/>
    <w:rsid w:val="00163811"/>
    <w:rsid w:val="00165E71"/>
    <w:rsid w:val="001673E0"/>
    <w:rsid w:val="00167979"/>
    <w:rsid w:val="001703F7"/>
    <w:rsid w:val="001704FE"/>
    <w:rsid w:val="00171BE1"/>
    <w:rsid w:val="00171EEC"/>
    <w:rsid w:val="00172C99"/>
    <w:rsid w:val="0017678F"/>
    <w:rsid w:val="001777BB"/>
    <w:rsid w:val="001801A0"/>
    <w:rsid w:val="001804A1"/>
    <w:rsid w:val="00180666"/>
    <w:rsid w:val="00181CD3"/>
    <w:rsid w:val="00184770"/>
    <w:rsid w:val="0018490D"/>
    <w:rsid w:val="00186790"/>
    <w:rsid w:val="001934C3"/>
    <w:rsid w:val="0019422F"/>
    <w:rsid w:val="00196D90"/>
    <w:rsid w:val="00197837"/>
    <w:rsid w:val="001A03B5"/>
    <w:rsid w:val="001A29C9"/>
    <w:rsid w:val="001A2DF7"/>
    <w:rsid w:val="001A2F00"/>
    <w:rsid w:val="001A3180"/>
    <w:rsid w:val="001A5A34"/>
    <w:rsid w:val="001A605F"/>
    <w:rsid w:val="001A7308"/>
    <w:rsid w:val="001A7636"/>
    <w:rsid w:val="001B1843"/>
    <w:rsid w:val="001B22F5"/>
    <w:rsid w:val="001B3BAD"/>
    <w:rsid w:val="001B6AFC"/>
    <w:rsid w:val="001B7935"/>
    <w:rsid w:val="001C092E"/>
    <w:rsid w:val="001C12FA"/>
    <w:rsid w:val="001C1C66"/>
    <w:rsid w:val="001C2AD4"/>
    <w:rsid w:val="001C470C"/>
    <w:rsid w:val="001C6CC5"/>
    <w:rsid w:val="001C6E9A"/>
    <w:rsid w:val="001C7FA8"/>
    <w:rsid w:val="001D0440"/>
    <w:rsid w:val="001D12F4"/>
    <w:rsid w:val="001D402B"/>
    <w:rsid w:val="001D4856"/>
    <w:rsid w:val="001D7F1A"/>
    <w:rsid w:val="001E129D"/>
    <w:rsid w:val="001E1B06"/>
    <w:rsid w:val="001E3B3A"/>
    <w:rsid w:val="001E6D50"/>
    <w:rsid w:val="001F02CD"/>
    <w:rsid w:val="001F1048"/>
    <w:rsid w:val="001F1472"/>
    <w:rsid w:val="001F20C4"/>
    <w:rsid w:val="001F234A"/>
    <w:rsid w:val="001F2701"/>
    <w:rsid w:val="001F33CD"/>
    <w:rsid w:val="001F5885"/>
    <w:rsid w:val="001F762E"/>
    <w:rsid w:val="001F7774"/>
    <w:rsid w:val="001F785F"/>
    <w:rsid w:val="00201CE8"/>
    <w:rsid w:val="00203F53"/>
    <w:rsid w:val="00205BE3"/>
    <w:rsid w:val="002075C2"/>
    <w:rsid w:val="0020793A"/>
    <w:rsid w:val="002110FC"/>
    <w:rsid w:val="002120A0"/>
    <w:rsid w:val="0021218B"/>
    <w:rsid w:val="00212B5F"/>
    <w:rsid w:val="002132A0"/>
    <w:rsid w:val="00213A1F"/>
    <w:rsid w:val="002216C2"/>
    <w:rsid w:val="00223AA3"/>
    <w:rsid w:val="00224ABE"/>
    <w:rsid w:val="00225C8F"/>
    <w:rsid w:val="00225EE2"/>
    <w:rsid w:val="00230A98"/>
    <w:rsid w:val="00232036"/>
    <w:rsid w:val="0023383F"/>
    <w:rsid w:val="00235142"/>
    <w:rsid w:val="00236AEC"/>
    <w:rsid w:val="0023791E"/>
    <w:rsid w:val="00240EEA"/>
    <w:rsid w:val="002412A4"/>
    <w:rsid w:val="0024194B"/>
    <w:rsid w:val="00247CD2"/>
    <w:rsid w:val="002503E6"/>
    <w:rsid w:val="00250849"/>
    <w:rsid w:val="00251024"/>
    <w:rsid w:val="00255E5A"/>
    <w:rsid w:val="0025771C"/>
    <w:rsid w:val="00257972"/>
    <w:rsid w:val="00257CBA"/>
    <w:rsid w:val="00257EAD"/>
    <w:rsid w:val="002649C2"/>
    <w:rsid w:val="0026745B"/>
    <w:rsid w:val="002738B5"/>
    <w:rsid w:val="0027396E"/>
    <w:rsid w:val="002739A0"/>
    <w:rsid w:val="00273D38"/>
    <w:rsid w:val="0027656C"/>
    <w:rsid w:val="00276F78"/>
    <w:rsid w:val="00276F97"/>
    <w:rsid w:val="00277A0E"/>
    <w:rsid w:val="00280618"/>
    <w:rsid w:val="00284203"/>
    <w:rsid w:val="002846CC"/>
    <w:rsid w:val="00291194"/>
    <w:rsid w:val="002915D7"/>
    <w:rsid w:val="00291C4B"/>
    <w:rsid w:val="00292CB0"/>
    <w:rsid w:val="0029360B"/>
    <w:rsid w:val="00293926"/>
    <w:rsid w:val="002A0C5B"/>
    <w:rsid w:val="002A223A"/>
    <w:rsid w:val="002A2B5F"/>
    <w:rsid w:val="002A6198"/>
    <w:rsid w:val="002A633E"/>
    <w:rsid w:val="002B01A1"/>
    <w:rsid w:val="002B0E3F"/>
    <w:rsid w:val="002B1AA1"/>
    <w:rsid w:val="002B2557"/>
    <w:rsid w:val="002B64D1"/>
    <w:rsid w:val="002C0AF1"/>
    <w:rsid w:val="002C2A04"/>
    <w:rsid w:val="002C2E19"/>
    <w:rsid w:val="002C3E24"/>
    <w:rsid w:val="002D0C23"/>
    <w:rsid w:val="002D2B98"/>
    <w:rsid w:val="002D2DBE"/>
    <w:rsid w:val="002D36C9"/>
    <w:rsid w:val="002D38E7"/>
    <w:rsid w:val="002D3A8A"/>
    <w:rsid w:val="002D51A7"/>
    <w:rsid w:val="002D6E82"/>
    <w:rsid w:val="002E0764"/>
    <w:rsid w:val="002E251F"/>
    <w:rsid w:val="002E2523"/>
    <w:rsid w:val="002E5299"/>
    <w:rsid w:val="002E54D6"/>
    <w:rsid w:val="002E726D"/>
    <w:rsid w:val="002F03CE"/>
    <w:rsid w:val="002F5390"/>
    <w:rsid w:val="002F6D3D"/>
    <w:rsid w:val="002F72E1"/>
    <w:rsid w:val="003017CD"/>
    <w:rsid w:val="00303A7B"/>
    <w:rsid w:val="00305B31"/>
    <w:rsid w:val="0031040A"/>
    <w:rsid w:val="00310AC3"/>
    <w:rsid w:val="00310BA2"/>
    <w:rsid w:val="003119B5"/>
    <w:rsid w:val="00312670"/>
    <w:rsid w:val="00312D75"/>
    <w:rsid w:val="003149EF"/>
    <w:rsid w:val="00315952"/>
    <w:rsid w:val="00315D22"/>
    <w:rsid w:val="0031615A"/>
    <w:rsid w:val="00316ADD"/>
    <w:rsid w:val="00316CF4"/>
    <w:rsid w:val="00317D08"/>
    <w:rsid w:val="0032167B"/>
    <w:rsid w:val="0032472D"/>
    <w:rsid w:val="00327827"/>
    <w:rsid w:val="003279F3"/>
    <w:rsid w:val="00335A89"/>
    <w:rsid w:val="003408C1"/>
    <w:rsid w:val="00343D95"/>
    <w:rsid w:val="003470F4"/>
    <w:rsid w:val="00352369"/>
    <w:rsid w:val="00352DC9"/>
    <w:rsid w:val="00352E11"/>
    <w:rsid w:val="003530A0"/>
    <w:rsid w:val="00354E55"/>
    <w:rsid w:val="0035674A"/>
    <w:rsid w:val="00356E97"/>
    <w:rsid w:val="00360DC6"/>
    <w:rsid w:val="0036115C"/>
    <w:rsid w:val="0036184C"/>
    <w:rsid w:val="00361FFC"/>
    <w:rsid w:val="0036224C"/>
    <w:rsid w:val="003644AE"/>
    <w:rsid w:val="003653D3"/>
    <w:rsid w:val="0036594E"/>
    <w:rsid w:val="0037222D"/>
    <w:rsid w:val="003725CF"/>
    <w:rsid w:val="00374AE7"/>
    <w:rsid w:val="003802E5"/>
    <w:rsid w:val="0038181E"/>
    <w:rsid w:val="003823C2"/>
    <w:rsid w:val="0038450C"/>
    <w:rsid w:val="00384AC8"/>
    <w:rsid w:val="00385556"/>
    <w:rsid w:val="0038721D"/>
    <w:rsid w:val="003906D4"/>
    <w:rsid w:val="00390A8C"/>
    <w:rsid w:val="003913F1"/>
    <w:rsid w:val="00391422"/>
    <w:rsid w:val="00392EB6"/>
    <w:rsid w:val="003943EC"/>
    <w:rsid w:val="0039477B"/>
    <w:rsid w:val="003961E8"/>
    <w:rsid w:val="00396E44"/>
    <w:rsid w:val="003A0D35"/>
    <w:rsid w:val="003A31BF"/>
    <w:rsid w:val="003A48F9"/>
    <w:rsid w:val="003A5979"/>
    <w:rsid w:val="003A79ED"/>
    <w:rsid w:val="003A7D1A"/>
    <w:rsid w:val="003A7DFF"/>
    <w:rsid w:val="003B0B53"/>
    <w:rsid w:val="003B1ADB"/>
    <w:rsid w:val="003B3E1B"/>
    <w:rsid w:val="003B622B"/>
    <w:rsid w:val="003B64A2"/>
    <w:rsid w:val="003B6CA3"/>
    <w:rsid w:val="003B7518"/>
    <w:rsid w:val="003C0A19"/>
    <w:rsid w:val="003C112D"/>
    <w:rsid w:val="003C1B63"/>
    <w:rsid w:val="003C41BB"/>
    <w:rsid w:val="003C586C"/>
    <w:rsid w:val="003C6207"/>
    <w:rsid w:val="003D194F"/>
    <w:rsid w:val="003D1CE1"/>
    <w:rsid w:val="003D1F30"/>
    <w:rsid w:val="003D1F97"/>
    <w:rsid w:val="003D30A4"/>
    <w:rsid w:val="003D33C5"/>
    <w:rsid w:val="003D46AD"/>
    <w:rsid w:val="003D6504"/>
    <w:rsid w:val="003D791B"/>
    <w:rsid w:val="003D7FB9"/>
    <w:rsid w:val="003E0E81"/>
    <w:rsid w:val="003E171B"/>
    <w:rsid w:val="003E2AAF"/>
    <w:rsid w:val="003E2C64"/>
    <w:rsid w:val="003E48B9"/>
    <w:rsid w:val="003E66FA"/>
    <w:rsid w:val="003E777B"/>
    <w:rsid w:val="003F14A1"/>
    <w:rsid w:val="003F6E80"/>
    <w:rsid w:val="003F7871"/>
    <w:rsid w:val="004031D1"/>
    <w:rsid w:val="004035DE"/>
    <w:rsid w:val="004041FE"/>
    <w:rsid w:val="00404CDF"/>
    <w:rsid w:val="00407316"/>
    <w:rsid w:val="004127E0"/>
    <w:rsid w:val="0041704B"/>
    <w:rsid w:val="004171FD"/>
    <w:rsid w:val="0041750A"/>
    <w:rsid w:val="00417BE2"/>
    <w:rsid w:val="00417D39"/>
    <w:rsid w:val="00420F71"/>
    <w:rsid w:val="00422FD8"/>
    <w:rsid w:val="00424EEF"/>
    <w:rsid w:val="004265F7"/>
    <w:rsid w:val="004301FA"/>
    <w:rsid w:val="00433414"/>
    <w:rsid w:val="00434C9B"/>
    <w:rsid w:val="00437369"/>
    <w:rsid w:val="00437708"/>
    <w:rsid w:val="0043777B"/>
    <w:rsid w:val="004407B0"/>
    <w:rsid w:val="004415EC"/>
    <w:rsid w:val="0044391E"/>
    <w:rsid w:val="0044776C"/>
    <w:rsid w:val="00447D02"/>
    <w:rsid w:val="004511E6"/>
    <w:rsid w:val="004517AC"/>
    <w:rsid w:val="00451BA2"/>
    <w:rsid w:val="00453540"/>
    <w:rsid w:val="004550A0"/>
    <w:rsid w:val="00455476"/>
    <w:rsid w:val="00457ED7"/>
    <w:rsid w:val="00460944"/>
    <w:rsid w:val="00462C89"/>
    <w:rsid w:val="00464E6D"/>
    <w:rsid w:val="0046582C"/>
    <w:rsid w:val="00465EF2"/>
    <w:rsid w:val="0046682B"/>
    <w:rsid w:val="00470342"/>
    <w:rsid w:val="00473DF3"/>
    <w:rsid w:val="00481EFE"/>
    <w:rsid w:val="00484865"/>
    <w:rsid w:val="00485492"/>
    <w:rsid w:val="00487ED5"/>
    <w:rsid w:val="00490415"/>
    <w:rsid w:val="00491077"/>
    <w:rsid w:val="00491EEB"/>
    <w:rsid w:val="00491F23"/>
    <w:rsid w:val="00492C15"/>
    <w:rsid w:val="004941FE"/>
    <w:rsid w:val="00497E36"/>
    <w:rsid w:val="004A2083"/>
    <w:rsid w:val="004A22BF"/>
    <w:rsid w:val="004A32B3"/>
    <w:rsid w:val="004A3715"/>
    <w:rsid w:val="004A4896"/>
    <w:rsid w:val="004A4E99"/>
    <w:rsid w:val="004A5A64"/>
    <w:rsid w:val="004A6166"/>
    <w:rsid w:val="004A6BC9"/>
    <w:rsid w:val="004A6F4D"/>
    <w:rsid w:val="004A7313"/>
    <w:rsid w:val="004B288E"/>
    <w:rsid w:val="004B3F32"/>
    <w:rsid w:val="004B4F92"/>
    <w:rsid w:val="004B679C"/>
    <w:rsid w:val="004B72E6"/>
    <w:rsid w:val="004C120D"/>
    <w:rsid w:val="004C1681"/>
    <w:rsid w:val="004C2336"/>
    <w:rsid w:val="004C5805"/>
    <w:rsid w:val="004C6CA0"/>
    <w:rsid w:val="004D116D"/>
    <w:rsid w:val="004D1477"/>
    <w:rsid w:val="004D1A26"/>
    <w:rsid w:val="004D29C9"/>
    <w:rsid w:val="004D3765"/>
    <w:rsid w:val="004D60D7"/>
    <w:rsid w:val="004D628C"/>
    <w:rsid w:val="004D6F57"/>
    <w:rsid w:val="004E0449"/>
    <w:rsid w:val="004E0DD5"/>
    <w:rsid w:val="004E2824"/>
    <w:rsid w:val="004E5E29"/>
    <w:rsid w:val="004E612D"/>
    <w:rsid w:val="004E7BF7"/>
    <w:rsid w:val="004F3A92"/>
    <w:rsid w:val="004F570B"/>
    <w:rsid w:val="0050223B"/>
    <w:rsid w:val="00502794"/>
    <w:rsid w:val="00502E69"/>
    <w:rsid w:val="005037CC"/>
    <w:rsid w:val="00503EAC"/>
    <w:rsid w:val="00504814"/>
    <w:rsid w:val="00507F6E"/>
    <w:rsid w:val="005104BC"/>
    <w:rsid w:val="0051100D"/>
    <w:rsid w:val="005128CD"/>
    <w:rsid w:val="00512F23"/>
    <w:rsid w:val="00514167"/>
    <w:rsid w:val="00514E8F"/>
    <w:rsid w:val="005154BD"/>
    <w:rsid w:val="00515E09"/>
    <w:rsid w:val="00522089"/>
    <w:rsid w:val="00523EA2"/>
    <w:rsid w:val="00524478"/>
    <w:rsid w:val="0052463F"/>
    <w:rsid w:val="00524BB4"/>
    <w:rsid w:val="00524CAB"/>
    <w:rsid w:val="00525AD5"/>
    <w:rsid w:val="00527F79"/>
    <w:rsid w:val="005326D7"/>
    <w:rsid w:val="00533DBE"/>
    <w:rsid w:val="00533E80"/>
    <w:rsid w:val="00534CD4"/>
    <w:rsid w:val="00534DB3"/>
    <w:rsid w:val="00535CCC"/>
    <w:rsid w:val="005364BE"/>
    <w:rsid w:val="00540DB0"/>
    <w:rsid w:val="00541944"/>
    <w:rsid w:val="00542233"/>
    <w:rsid w:val="0054269C"/>
    <w:rsid w:val="00542874"/>
    <w:rsid w:val="00542DBC"/>
    <w:rsid w:val="00544C33"/>
    <w:rsid w:val="00545992"/>
    <w:rsid w:val="005471C9"/>
    <w:rsid w:val="0054738B"/>
    <w:rsid w:val="005515B2"/>
    <w:rsid w:val="005524F2"/>
    <w:rsid w:val="00553020"/>
    <w:rsid w:val="005568B7"/>
    <w:rsid w:val="00556B9F"/>
    <w:rsid w:val="00556D06"/>
    <w:rsid w:val="00557D1A"/>
    <w:rsid w:val="00557FA7"/>
    <w:rsid w:val="00560D82"/>
    <w:rsid w:val="00561371"/>
    <w:rsid w:val="00561DB4"/>
    <w:rsid w:val="00562086"/>
    <w:rsid w:val="005624EE"/>
    <w:rsid w:val="005656AD"/>
    <w:rsid w:val="0057224F"/>
    <w:rsid w:val="0057423D"/>
    <w:rsid w:val="0057568A"/>
    <w:rsid w:val="0057587F"/>
    <w:rsid w:val="00576D23"/>
    <w:rsid w:val="00577D58"/>
    <w:rsid w:val="00581040"/>
    <w:rsid w:val="00582C6B"/>
    <w:rsid w:val="00583084"/>
    <w:rsid w:val="0058400D"/>
    <w:rsid w:val="005849EE"/>
    <w:rsid w:val="00592A12"/>
    <w:rsid w:val="005933C0"/>
    <w:rsid w:val="00593C72"/>
    <w:rsid w:val="005942D8"/>
    <w:rsid w:val="00595132"/>
    <w:rsid w:val="0059522F"/>
    <w:rsid w:val="005953F8"/>
    <w:rsid w:val="005965F7"/>
    <w:rsid w:val="00596647"/>
    <w:rsid w:val="0059748C"/>
    <w:rsid w:val="005A007E"/>
    <w:rsid w:val="005A32C8"/>
    <w:rsid w:val="005A3818"/>
    <w:rsid w:val="005A47C7"/>
    <w:rsid w:val="005A4878"/>
    <w:rsid w:val="005A5D7E"/>
    <w:rsid w:val="005A69CF"/>
    <w:rsid w:val="005A6FC3"/>
    <w:rsid w:val="005A7261"/>
    <w:rsid w:val="005B0C1E"/>
    <w:rsid w:val="005B0D1F"/>
    <w:rsid w:val="005B34E4"/>
    <w:rsid w:val="005B6786"/>
    <w:rsid w:val="005B7E1E"/>
    <w:rsid w:val="005C0343"/>
    <w:rsid w:val="005C3474"/>
    <w:rsid w:val="005C4367"/>
    <w:rsid w:val="005C6DCC"/>
    <w:rsid w:val="005D3C53"/>
    <w:rsid w:val="005D54B6"/>
    <w:rsid w:val="005D5993"/>
    <w:rsid w:val="005D5BA8"/>
    <w:rsid w:val="005D6093"/>
    <w:rsid w:val="005D68A2"/>
    <w:rsid w:val="005D7681"/>
    <w:rsid w:val="005D7F50"/>
    <w:rsid w:val="005E0731"/>
    <w:rsid w:val="005E193C"/>
    <w:rsid w:val="005E20CF"/>
    <w:rsid w:val="005E3EAC"/>
    <w:rsid w:val="005E73CD"/>
    <w:rsid w:val="005F042B"/>
    <w:rsid w:val="005F0538"/>
    <w:rsid w:val="005F0925"/>
    <w:rsid w:val="005F42F0"/>
    <w:rsid w:val="005F4BB6"/>
    <w:rsid w:val="005F602F"/>
    <w:rsid w:val="005F64A0"/>
    <w:rsid w:val="005F6983"/>
    <w:rsid w:val="005F71AC"/>
    <w:rsid w:val="00600F5C"/>
    <w:rsid w:val="00606AE8"/>
    <w:rsid w:val="006122E6"/>
    <w:rsid w:val="00612F37"/>
    <w:rsid w:val="00613E2E"/>
    <w:rsid w:val="00613FF3"/>
    <w:rsid w:val="00614BF7"/>
    <w:rsid w:val="00615847"/>
    <w:rsid w:val="00616B14"/>
    <w:rsid w:val="00616D89"/>
    <w:rsid w:val="006206EE"/>
    <w:rsid w:val="00621DE1"/>
    <w:rsid w:val="00622A34"/>
    <w:rsid w:val="006239AC"/>
    <w:rsid w:val="00624CBC"/>
    <w:rsid w:val="00625A6A"/>
    <w:rsid w:val="006335FB"/>
    <w:rsid w:val="006355D3"/>
    <w:rsid w:val="00635E21"/>
    <w:rsid w:val="00636215"/>
    <w:rsid w:val="0063636B"/>
    <w:rsid w:val="00636B15"/>
    <w:rsid w:val="00636F9E"/>
    <w:rsid w:val="00640A7B"/>
    <w:rsid w:val="0064192B"/>
    <w:rsid w:val="00641DDE"/>
    <w:rsid w:val="00643051"/>
    <w:rsid w:val="006431C5"/>
    <w:rsid w:val="00650E36"/>
    <w:rsid w:val="006534A2"/>
    <w:rsid w:val="006535B9"/>
    <w:rsid w:val="00655254"/>
    <w:rsid w:val="00656642"/>
    <w:rsid w:val="006609C6"/>
    <w:rsid w:val="00660D1A"/>
    <w:rsid w:val="006619BF"/>
    <w:rsid w:val="00662443"/>
    <w:rsid w:val="006639C9"/>
    <w:rsid w:val="00664F1F"/>
    <w:rsid w:val="00670649"/>
    <w:rsid w:val="006711C9"/>
    <w:rsid w:val="006716C0"/>
    <w:rsid w:val="006716F1"/>
    <w:rsid w:val="00673694"/>
    <w:rsid w:val="006765AB"/>
    <w:rsid w:val="00676AAD"/>
    <w:rsid w:val="00680F64"/>
    <w:rsid w:val="0068214E"/>
    <w:rsid w:val="00683C23"/>
    <w:rsid w:val="00684D08"/>
    <w:rsid w:val="00692498"/>
    <w:rsid w:val="0069363D"/>
    <w:rsid w:val="006940C8"/>
    <w:rsid w:val="0069674E"/>
    <w:rsid w:val="0069717A"/>
    <w:rsid w:val="00697E68"/>
    <w:rsid w:val="006A3878"/>
    <w:rsid w:val="006A608F"/>
    <w:rsid w:val="006A66CB"/>
    <w:rsid w:val="006A6918"/>
    <w:rsid w:val="006A74D5"/>
    <w:rsid w:val="006A76BB"/>
    <w:rsid w:val="006A7B94"/>
    <w:rsid w:val="006B1653"/>
    <w:rsid w:val="006B23C6"/>
    <w:rsid w:val="006B2DE8"/>
    <w:rsid w:val="006B363C"/>
    <w:rsid w:val="006B37A7"/>
    <w:rsid w:val="006B4CD1"/>
    <w:rsid w:val="006B5BB9"/>
    <w:rsid w:val="006C0385"/>
    <w:rsid w:val="006C180E"/>
    <w:rsid w:val="006C18C1"/>
    <w:rsid w:val="006C2015"/>
    <w:rsid w:val="006C2196"/>
    <w:rsid w:val="006C3D96"/>
    <w:rsid w:val="006C52B5"/>
    <w:rsid w:val="006C56F9"/>
    <w:rsid w:val="006C75F1"/>
    <w:rsid w:val="006D0AAF"/>
    <w:rsid w:val="006D2921"/>
    <w:rsid w:val="006D338D"/>
    <w:rsid w:val="006D3F4E"/>
    <w:rsid w:val="006D66A0"/>
    <w:rsid w:val="006D7397"/>
    <w:rsid w:val="006D7E9E"/>
    <w:rsid w:val="006E0128"/>
    <w:rsid w:val="006E017F"/>
    <w:rsid w:val="006E02B5"/>
    <w:rsid w:val="006E29EF"/>
    <w:rsid w:val="006E3543"/>
    <w:rsid w:val="006E4E6B"/>
    <w:rsid w:val="006F0023"/>
    <w:rsid w:val="006F01A5"/>
    <w:rsid w:val="006F03BD"/>
    <w:rsid w:val="006F0855"/>
    <w:rsid w:val="006F1618"/>
    <w:rsid w:val="006F1B99"/>
    <w:rsid w:val="006F2F34"/>
    <w:rsid w:val="006F5333"/>
    <w:rsid w:val="006F5B32"/>
    <w:rsid w:val="006F5C70"/>
    <w:rsid w:val="006F711A"/>
    <w:rsid w:val="006F7357"/>
    <w:rsid w:val="006F7794"/>
    <w:rsid w:val="007017BA"/>
    <w:rsid w:val="00701D10"/>
    <w:rsid w:val="00702154"/>
    <w:rsid w:val="00704F87"/>
    <w:rsid w:val="00706E44"/>
    <w:rsid w:val="00712217"/>
    <w:rsid w:val="00713030"/>
    <w:rsid w:val="00714889"/>
    <w:rsid w:val="007148E2"/>
    <w:rsid w:val="00715931"/>
    <w:rsid w:val="00717C8D"/>
    <w:rsid w:val="007208CB"/>
    <w:rsid w:val="0072297E"/>
    <w:rsid w:val="007243C7"/>
    <w:rsid w:val="007248F6"/>
    <w:rsid w:val="007256B0"/>
    <w:rsid w:val="007257E2"/>
    <w:rsid w:val="00725C23"/>
    <w:rsid w:val="00726848"/>
    <w:rsid w:val="0073035C"/>
    <w:rsid w:val="00732882"/>
    <w:rsid w:val="00733110"/>
    <w:rsid w:val="0073370A"/>
    <w:rsid w:val="00733E54"/>
    <w:rsid w:val="00734F2B"/>
    <w:rsid w:val="00736ECC"/>
    <w:rsid w:val="00742274"/>
    <w:rsid w:val="00742AAF"/>
    <w:rsid w:val="00743147"/>
    <w:rsid w:val="00743BAE"/>
    <w:rsid w:val="0074533C"/>
    <w:rsid w:val="007455B7"/>
    <w:rsid w:val="007459A2"/>
    <w:rsid w:val="00745AA7"/>
    <w:rsid w:val="007528D8"/>
    <w:rsid w:val="00752D76"/>
    <w:rsid w:val="00754354"/>
    <w:rsid w:val="007547B5"/>
    <w:rsid w:val="00754BB3"/>
    <w:rsid w:val="00754E4B"/>
    <w:rsid w:val="00765416"/>
    <w:rsid w:val="00765436"/>
    <w:rsid w:val="00766396"/>
    <w:rsid w:val="0077161E"/>
    <w:rsid w:val="00772057"/>
    <w:rsid w:val="00772B80"/>
    <w:rsid w:val="00772CA7"/>
    <w:rsid w:val="00774015"/>
    <w:rsid w:val="0077405A"/>
    <w:rsid w:val="00775129"/>
    <w:rsid w:val="0077560D"/>
    <w:rsid w:val="00775FE3"/>
    <w:rsid w:val="00777342"/>
    <w:rsid w:val="00783518"/>
    <w:rsid w:val="00783ABA"/>
    <w:rsid w:val="00785F2B"/>
    <w:rsid w:val="00790473"/>
    <w:rsid w:val="00791AB7"/>
    <w:rsid w:val="00795767"/>
    <w:rsid w:val="00795A63"/>
    <w:rsid w:val="00797637"/>
    <w:rsid w:val="007A0B2E"/>
    <w:rsid w:val="007A0F64"/>
    <w:rsid w:val="007A30DD"/>
    <w:rsid w:val="007A3594"/>
    <w:rsid w:val="007A6271"/>
    <w:rsid w:val="007A7C43"/>
    <w:rsid w:val="007A7C9F"/>
    <w:rsid w:val="007B19E7"/>
    <w:rsid w:val="007B2C84"/>
    <w:rsid w:val="007B30B7"/>
    <w:rsid w:val="007B3281"/>
    <w:rsid w:val="007B5B90"/>
    <w:rsid w:val="007B60DA"/>
    <w:rsid w:val="007B6720"/>
    <w:rsid w:val="007B7A43"/>
    <w:rsid w:val="007C052E"/>
    <w:rsid w:val="007C127A"/>
    <w:rsid w:val="007C1E24"/>
    <w:rsid w:val="007C1E77"/>
    <w:rsid w:val="007C72D8"/>
    <w:rsid w:val="007C7BB0"/>
    <w:rsid w:val="007D0C05"/>
    <w:rsid w:val="007D14E2"/>
    <w:rsid w:val="007D29C8"/>
    <w:rsid w:val="007D38B8"/>
    <w:rsid w:val="007D3CC1"/>
    <w:rsid w:val="007D6D0D"/>
    <w:rsid w:val="007E1A0D"/>
    <w:rsid w:val="007E2F66"/>
    <w:rsid w:val="007E3C57"/>
    <w:rsid w:val="007E42C8"/>
    <w:rsid w:val="007E4718"/>
    <w:rsid w:val="007E79F0"/>
    <w:rsid w:val="007F080E"/>
    <w:rsid w:val="007F3C87"/>
    <w:rsid w:val="007F5083"/>
    <w:rsid w:val="007F6C26"/>
    <w:rsid w:val="007F75E3"/>
    <w:rsid w:val="008009A4"/>
    <w:rsid w:val="00802564"/>
    <w:rsid w:val="0080259A"/>
    <w:rsid w:val="00802612"/>
    <w:rsid w:val="0080306E"/>
    <w:rsid w:val="00803C4A"/>
    <w:rsid w:val="00805BE3"/>
    <w:rsid w:val="00807088"/>
    <w:rsid w:val="008101FA"/>
    <w:rsid w:val="00811BA1"/>
    <w:rsid w:val="00812ACC"/>
    <w:rsid w:val="008132B7"/>
    <w:rsid w:val="0081360E"/>
    <w:rsid w:val="00815A18"/>
    <w:rsid w:val="00816045"/>
    <w:rsid w:val="00816276"/>
    <w:rsid w:val="00821707"/>
    <w:rsid w:val="008239DD"/>
    <w:rsid w:val="00823CFA"/>
    <w:rsid w:val="0082442D"/>
    <w:rsid w:val="00826EBE"/>
    <w:rsid w:val="0083115E"/>
    <w:rsid w:val="008311CE"/>
    <w:rsid w:val="0083138C"/>
    <w:rsid w:val="00832266"/>
    <w:rsid w:val="008334A1"/>
    <w:rsid w:val="00834A22"/>
    <w:rsid w:val="00834B4A"/>
    <w:rsid w:val="008375EB"/>
    <w:rsid w:val="00840991"/>
    <w:rsid w:val="00842724"/>
    <w:rsid w:val="00842D65"/>
    <w:rsid w:val="00843DA8"/>
    <w:rsid w:val="008448E7"/>
    <w:rsid w:val="00846E20"/>
    <w:rsid w:val="00851257"/>
    <w:rsid w:val="00851A19"/>
    <w:rsid w:val="0085258B"/>
    <w:rsid w:val="008525CD"/>
    <w:rsid w:val="00854415"/>
    <w:rsid w:val="00856C74"/>
    <w:rsid w:val="008575AF"/>
    <w:rsid w:val="008611CF"/>
    <w:rsid w:val="008616B3"/>
    <w:rsid w:val="00862710"/>
    <w:rsid w:val="0086282D"/>
    <w:rsid w:val="00863787"/>
    <w:rsid w:val="00863834"/>
    <w:rsid w:val="0086419E"/>
    <w:rsid w:val="0086430E"/>
    <w:rsid w:val="00864AF2"/>
    <w:rsid w:val="008668C7"/>
    <w:rsid w:val="008670F0"/>
    <w:rsid w:val="008708BC"/>
    <w:rsid w:val="00870929"/>
    <w:rsid w:val="00871764"/>
    <w:rsid w:val="008720FB"/>
    <w:rsid w:val="0087616F"/>
    <w:rsid w:val="008777BE"/>
    <w:rsid w:val="00877BA5"/>
    <w:rsid w:val="008823B5"/>
    <w:rsid w:val="00883AFF"/>
    <w:rsid w:val="008853BA"/>
    <w:rsid w:val="008861A6"/>
    <w:rsid w:val="00891061"/>
    <w:rsid w:val="008929A5"/>
    <w:rsid w:val="00895693"/>
    <w:rsid w:val="00896E45"/>
    <w:rsid w:val="008A14D6"/>
    <w:rsid w:val="008A4582"/>
    <w:rsid w:val="008A5BC3"/>
    <w:rsid w:val="008A5F68"/>
    <w:rsid w:val="008A6766"/>
    <w:rsid w:val="008A6E9D"/>
    <w:rsid w:val="008B128A"/>
    <w:rsid w:val="008B3A85"/>
    <w:rsid w:val="008B4C69"/>
    <w:rsid w:val="008B4FA4"/>
    <w:rsid w:val="008B7E32"/>
    <w:rsid w:val="008C1A38"/>
    <w:rsid w:val="008C45FB"/>
    <w:rsid w:val="008C4E57"/>
    <w:rsid w:val="008C5F69"/>
    <w:rsid w:val="008E055B"/>
    <w:rsid w:val="008E1045"/>
    <w:rsid w:val="008E145D"/>
    <w:rsid w:val="008E1F83"/>
    <w:rsid w:val="008E2A66"/>
    <w:rsid w:val="008E36F8"/>
    <w:rsid w:val="008E5D3E"/>
    <w:rsid w:val="008E6166"/>
    <w:rsid w:val="008E6509"/>
    <w:rsid w:val="008E6CE6"/>
    <w:rsid w:val="008F0774"/>
    <w:rsid w:val="008F1E44"/>
    <w:rsid w:val="008F23D2"/>
    <w:rsid w:val="008F5873"/>
    <w:rsid w:val="008F6488"/>
    <w:rsid w:val="008F7BD1"/>
    <w:rsid w:val="008F7C5D"/>
    <w:rsid w:val="00900CAF"/>
    <w:rsid w:val="00901603"/>
    <w:rsid w:val="0090313F"/>
    <w:rsid w:val="0090566A"/>
    <w:rsid w:val="009058A0"/>
    <w:rsid w:val="009067F3"/>
    <w:rsid w:val="00906D7E"/>
    <w:rsid w:val="00907480"/>
    <w:rsid w:val="009079B7"/>
    <w:rsid w:val="009102D4"/>
    <w:rsid w:val="00911319"/>
    <w:rsid w:val="009145E3"/>
    <w:rsid w:val="009163E8"/>
    <w:rsid w:val="00916C79"/>
    <w:rsid w:val="00917073"/>
    <w:rsid w:val="0091737A"/>
    <w:rsid w:val="00917C60"/>
    <w:rsid w:val="0092335F"/>
    <w:rsid w:val="0092694E"/>
    <w:rsid w:val="00926D8D"/>
    <w:rsid w:val="00926DB6"/>
    <w:rsid w:val="00926FCC"/>
    <w:rsid w:val="00927690"/>
    <w:rsid w:val="009305B6"/>
    <w:rsid w:val="00931390"/>
    <w:rsid w:val="00934185"/>
    <w:rsid w:val="009408A0"/>
    <w:rsid w:val="00941737"/>
    <w:rsid w:val="00942B52"/>
    <w:rsid w:val="00942C97"/>
    <w:rsid w:val="00943CD8"/>
    <w:rsid w:val="009460ED"/>
    <w:rsid w:val="00953FE5"/>
    <w:rsid w:val="00954579"/>
    <w:rsid w:val="0096179C"/>
    <w:rsid w:val="00961899"/>
    <w:rsid w:val="0096286E"/>
    <w:rsid w:val="009639B0"/>
    <w:rsid w:val="00963C51"/>
    <w:rsid w:val="00964269"/>
    <w:rsid w:val="009659C4"/>
    <w:rsid w:val="009679A9"/>
    <w:rsid w:val="00967A00"/>
    <w:rsid w:val="00972FC2"/>
    <w:rsid w:val="00977AFB"/>
    <w:rsid w:val="00985730"/>
    <w:rsid w:val="00987656"/>
    <w:rsid w:val="00990559"/>
    <w:rsid w:val="0099062A"/>
    <w:rsid w:val="00990A8E"/>
    <w:rsid w:val="00991B00"/>
    <w:rsid w:val="00996A57"/>
    <w:rsid w:val="0099772D"/>
    <w:rsid w:val="00997946"/>
    <w:rsid w:val="009A081D"/>
    <w:rsid w:val="009A151E"/>
    <w:rsid w:val="009A1EC2"/>
    <w:rsid w:val="009A67A8"/>
    <w:rsid w:val="009B142F"/>
    <w:rsid w:val="009B1D7E"/>
    <w:rsid w:val="009B2A4D"/>
    <w:rsid w:val="009B2DA2"/>
    <w:rsid w:val="009B3D8D"/>
    <w:rsid w:val="009B47CC"/>
    <w:rsid w:val="009B4A85"/>
    <w:rsid w:val="009B5742"/>
    <w:rsid w:val="009B7EBF"/>
    <w:rsid w:val="009C034F"/>
    <w:rsid w:val="009C0A31"/>
    <w:rsid w:val="009C356B"/>
    <w:rsid w:val="009C3910"/>
    <w:rsid w:val="009C4475"/>
    <w:rsid w:val="009C5111"/>
    <w:rsid w:val="009C5949"/>
    <w:rsid w:val="009C6357"/>
    <w:rsid w:val="009C7C92"/>
    <w:rsid w:val="009C7E32"/>
    <w:rsid w:val="009D0885"/>
    <w:rsid w:val="009D2BEC"/>
    <w:rsid w:val="009D31F6"/>
    <w:rsid w:val="009D3314"/>
    <w:rsid w:val="009D4DF2"/>
    <w:rsid w:val="009D565C"/>
    <w:rsid w:val="009D6B50"/>
    <w:rsid w:val="009E0026"/>
    <w:rsid w:val="009E186C"/>
    <w:rsid w:val="009E56A5"/>
    <w:rsid w:val="009E7240"/>
    <w:rsid w:val="009E7370"/>
    <w:rsid w:val="009F02BB"/>
    <w:rsid w:val="009F227B"/>
    <w:rsid w:val="009F238A"/>
    <w:rsid w:val="009F4B46"/>
    <w:rsid w:val="009F578E"/>
    <w:rsid w:val="00A00584"/>
    <w:rsid w:val="00A0218D"/>
    <w:rsid w:val="00A04DFE"/>
    <w:rsid w:val="00A05704"/>
    <w:rsid w:val="00A06085"/>
    <w:rsid w:val="00A069F5"/>
    <w:rsid w:val="00A11D25"/>
    <w:rsid w:val="00A11F15"/>
    <w:rsid w:val="00A12065"/>
    <w:rsid w:val="00A13621"/>
    <w:rsid w:val="00A14085"/>
    <w:rsid w:val="00A15D30"/>
    <w:rsid w:val="00A17A76"/>
    <w:rsid w:val="00A207A9"/>
    <w:rsid w:val="00A20F58"/>
    <w:rsid w:val="00A25E17"/>
    <w:rsid w:val="00A26578"/>
    <w:rsid w:val="00A27725"/>
    <w:rsid w:val="00A30E15"/>
    <w:rsid w:val="00A31991"/>
    <w:rsid w:val="00A325EA"/>
    <w:rsid w:val="00A3405F"/>
    <w:rsid w:val="00A34D17"/>
    <w:rsid w:val="00A363F3"/>
    <w:rsid w:val="00A3682C"/>
    <w:rsid w:val="00A4118E"/>
    <w:rsid w:val="00A41B86"/>
    <w:rsid w:val="00A41F7F"/>
    <w:rsid w:val="00A433C0"/>
    <w:rsid w:val="00A44134"/>
    <w:rsid w:val="00A444E9"/>
    <w:rsid w:val="00A449E6"/>
    <w:rsid w:val="00A44AEF"/>
    <w:rsid w:val="00A47306"/>
    <w:rsid w:val="00A5273C"/>
    <w:rsid w:val="00A560FD"/>
    <w:rsid w:val="00A56F38"/>
    <w:rsid w:val="00A63316"/>
    <w:rsid w:val="00A63634"/>
    <w:rsid w:val="00A638C2"/>
    <w:rsid w:val="00A6414B"/>
    <w:rsid w:val="00A648C4"/>
    <w:rsid w:val="00A66D17"/>
    <w:rsid w:val="00A67CC6"/>
    <w:rsid w:val="00A70F16"/>
    <w:rsid w:val="00A71154"/>
    <w:rsid w:val="00A71643"/>
    <w:rsid w:val="00A722A1"/>
    <w:rsid w:val="00A733DE"/>
    <w:rsid w:val="00A7393C"/>
    <w:rsid w:val="00A75C58"/>
    <w:rsid w:val="00A80379"/>
    <w:rsid w:val="00A8057D"/>
    <w:rsid w:val="00A808FE"/>
    <w:rsid w:val="00A80987"/>
    <w:rsid w:val="00A81355"/>
    <w:rsid w:val="00A820F4"/>
    <w:rsid w:val="00A836E6"/>
    <w:rsid w:val="00A8402D"/>
    <w:rsid w:val="00A909A1"/>
    <w:rsid w:val="00A91C78"/>
    <w:rsid w:val="00A92419"/>
    <w:rsid w:val="00A94E65"/>
    <w:rsid w:val="00A96836"/>
    <w:rsid w:val="00A96D32"/>
    <w:rsid w:val="00AA0035"/>
    <w:rsid w:val="00AA0773"/>
    <w:rsid w:val="00AA3356"/>
    <w:rsid w:val="00AA3D62"/>
    <w:rsid w:val="00AA3FD4"/>
    <w:rsid w:val="00AA6D60"/>
    <w:rsid w:val="00AB0618"/>
    <w:rsid w:val="00AB062A"/>
    <w:rsid w:val="00AB0CB8"/>
    <w:rsid w:val="00AB12A5"/>
    <w:rsid w:val="00AB1BDD"/>
    <w:rsid w:val="00AB1DEE"/>
    <w:rsid w:val="00AB21B2"/>
    <w:rsid w:val="00AB3FB4"/>
    <w:rsid w:val="00AB49CD"/>
    <w:rsid w:val="00AB4E48"/>
    <w:rsid w:val="00AB537B"/>
    <w:rsid w:val="00AB5F8A"/>
    <w:rsid w:val="00AC013D"/>
    <w:rsid w:val="00AC0EB6"/>
    <w:rsid w:val="00AC1089"/>
    <w:rsid w:val="00AC679E"/>
    <w:rsid w:val="00AC748E"/>
    <w:rsid w:val="00AD1E2D"/>
    <w:rsid w:val="00AD2B42"/>
    <w:rsid w:val="00AD3EB8"/>
    <w:rsid w:val="00AD5F36"/>
    <w:rsid w:val="00AD69A5"/>
    <w:rsid w:val="00AD7950"/>
    <w:rsid w:val="00AD7C17"/>
    <w:rsid w:val="00AE1686"/>
    <w:rsid w:val="00AE5A3F"/>
    <w:rsid w:val="00AE5AA5"/>
    <w:rsid w:val="00AE6212"/>
    <w:rsid w:val="00AE6807"/>
    <w:rsid w:val="00AF0DE6"/>
    <w:rsid w:val="00AF1562"/>
    <w:rsid w:val="00AF42E7"/>
    <w:rsid w:val="00AF53DB"/>
    <w:rsid w:val="00AF5406"/>
    <w:rsid w:val="00AF559E"/>
    <w:rsid w:val="00AF74E9"/>
    <w:rsid w:val="00AF7898"/>
    <w:rsid w:val="00AF7F63"/>
    <w:rsid w:val="00B02F20"/>
    <w:rsid w:val="00B03EA2"/>
    <w:rsid w:val="00B055E0"/>
    <w:rsid w:val="00B06909"/>
    <w:rsid w:val="00B10472"/>
    <w:rsid w:val="00B1093B"/>
    <w:rsid w:val="00B12879"/>
    <w:rsid w:val="00B12B0F"/>
    <w:rsid w:val="00B1461F"/>
    <w:rsid w:val="00B14B28"/>
    <w:rsid w:val="00B15B03"/>
    <w:rsid w:val="00B163A9"/>
    <w:rsid w:val="00B173D5"/>
    <w:rsid w:val="00B17B62"/>
    <w:rsid w:val="00B17F0E"/>
    <w:rsid w:val="00B22BD6"/>
    <w:rsid w:val="00B22FEC"/>
    <w:rsid w:val="00B26330"/>
    <w:rsid w:val="00B3148C"/>
    <w:rsid w:val="00B314FA"/>
    <w:rsid w:val="00B32220"/>
    <w:rsid w:val="00B3386D"/>
    <w:rsid w:val="00B344F7"/>
    <w:rsid w:val="00B35E4B"/>
    <w:rsid w:val="00B40302"/>
    <w:rsid w:val="00B4044B"/>
    <w:rsid w:val="00B4326E"/>
    <w:rsid w:val="00B45909"/>
    <w:rsid w:val="00B47F4D"/>
    <w:rsid w:val="00B50BF6"/>
    <w:rsid w:val="00B5102B"/>
    <w:rsid w:val="00B51832"/>
    <w:rsid w:val="00B56002"/>
    <w:rsid w:val="00B56CB0"/>
    <w:rsid w:val="00B6066C"/>
    <w:rsid w:val="00B60F30"/>
    <w:rsid w:val="00B63B06"/>
    <w:rsid w:val="00B64DD7"/>
    <w:rsid w:val="00B677BC"/>
    <w:rsid w:val="00B71A33"/>
    <w:rsid w:val="00B71D63"/>
    <w:rsid w:val="00B71F7E"/>
    <w:rsid w:val="00B72D30"/>
    <w:rsid w:val="00B74FA5"/>
    <w:rsid w:val="00B759C4"/>
    <w:rsid w:val="00B77347"/>
    <w:rsid w:val="00B775A8"/>
    <w:rsid w:val="00B800E3"/>
    <w:rsid w:val="00B80315"/>
    <w:rsid w:val="00B8047F"/>
    <w:rsid w:val="00B81447"/>
    <w:rsid w:val="00B815D4"/>
    <w:rsid w:val="00B828F5"/>
    <w:rsid w:val="00B83ACE"/>
    <w:rsid w:val="00B83E4D"/>
    <w:rsid w:val="00B866DE"/>
    <w:rsid w:val="00B86735"/>
    <w:rsid w:val="00B9192F"/>
    <w:rsid w:val="00B93D45"/>
    <w:rsid w:val="00B95096"/>
    <w:rsid w:val="00B95D29"/>
    <w:rsid w:val="00B95DCC"/>
    <w:rsid w:val="00B97E05"/>
    <w:rsid w:val="00BA05BE"/>
    <w:rsid w:val="00BA3FD0"/>
    <w:rsid w:val="00BA4F5B"/>
    <w:rsid w:val="00BA69EE"/>
    <w:rsid w:val="00BA6ED3"/>
    <w:rsid w:val="00BA7E9F"/>
    <w:rsid w:val="00BB16AB"/>
    <w:rsid w:val="00BB1914"/>
    <w:rsid w:val="00BB27D0"/>
    <w:rsid w:val="00BB2823"/>
    <w:rsid w:val="00BB36F5"/>
    <w:rsid w:val="00BB4BA4"/>
    <w:rsid w:val="00BB582B"/>
    <w:rsid w:val="00BB5D3B"/>
    <w:rsid w:val="00BB7D9B"/>
    <w:rsid w:val="00BB7EFE"/>
    <w:rsid w:val="00BC1EA2"/>
    <w:rsid w:val="00BC1EE4"/>
    <w:rsid w:val="00BC5268"/>
    <w:rsid w:val="00BD2A76"/>
    <w:rsid w:val="00BD43A0"/>
    <w:rsid w:val="00BD4E4A"/>
    <w:rsid w:val="00BD5C72"/>
    <w:rsid w:val="00BD6323"/>
    <w:rsid w:val="00BD6D97"/>
    <w:rsid w:val="00BE2064"/>
    <w:rsid w:val="00BE267C"/>
    <w:rsid w:val="00BE288E"/>
    <w:rsid w:val="00BE29FE"/>
    <w:rsid w:val="00BE6700"/>
    <w:rsid w:val="00BE7686"/>
    <w:rsid w:val="00BE798D"/>
    <w:rsid w:val="00BF4A58"/>
    <w:rsid w:val="00BF5017"/>
    <w:rsid w:val="00BF563F"/>
    <w:rsid w:val="00C00F3F"/>
    <w:rsid w:val="00C04F9E"/>
    <w:rsid w:val="00C065B8"/>
    <w:rsid w:val="00C06C2B"/>
    <w:rsid w:val="00C108B1"/>
    <w:rsid w:val="00C11296"/>
    <w:rsid w:val="00C137FB"/>
    <w:rsid w:val="00C1469C"/>
    <w:rsid w:val="00C1483B"/>
    <w:rsid w:val="00C151D6"/>
    <w:rsid w:val="00C15880"/>
    <w:rsid w:val="00C158CF"/>
    <w:rsid w:val="00C16032"/>
    <w:rsid w:val="00C16E25"/>
    <w:rsid w:val="00C1735D"/>
    <w:rsid w:val="00C21158"/>
    <w:rsid w:val="00C2263D"/>
    <w:rsid w:val="00C274F8"/>
    <w:rsid w:val="00C303C3"/>
    <w:rsid w:val="00C30A44"/>
    <w:rsid w:val="00C32A55"/>
    <w:rsid w:val="00C33903"/>
    <w:rsid w:val="00C3402B"/>
    <w:rsid w:val="00C34085"/>
    <w:rsid w:val="00C3522C"/>
    <w:rsid w:val="00C55A91"/>
    <w:rsid w:val="00C56942"/>
    <w:rsid w:val="00C60637"/>
    <w:rsid w:val="00C60761"/>
    <w:rsid w:val="00C6426D"/>
    <w:rsid w:val="00C647E7"/>
    <w:rsid w:val="00C64F95"/>
    <w:rsid w:val="00C652D9"/>
    <w:rsid w:val="00C67951"/>
    <w:rsid w:val="00C722E0"/>
    <w:rsid w:val="00C72A6B"/>
    <w:rsid w:val="00C75BDE"/>
    <w:rsid w:val="00C75C92"/>
    <w:rsid w:val="00C80A3F"/>
    <w:rsid w:val="00C84625"/>
    <w:rsid w:val="00C84B37"/>
    <w:rsid w:val="00C851E6"/>
    <w:rsid w:val="00C8676A"/>
    <w:rsid w:val="00C868EC"/>
    <w:rsid w:val="00C8692C"/>
    <w:rsid w:val="00C87085"/>
    <w:rsid w:val="00C87151"/>
    <w:rsid w:val="00C871F3"/>
    <w:rsid w:val="00C87891"/>
    <w:rsid w:val="00C901F1"/>
    <w:rsid w:val="00C95B1C"/>
    <w:rsid w:val="00C95B42"/>
    <w:rsid w:val="00C970D2"/>
    <w:rsid w:val="00C9746E"/>
    <w:rsid w:val="00CA04A2"/>
    <w:rsid w:val="00CA0BE8"/>
    <w:rsid w:val="00CA1F1D"/>
    <w:rsid w:val="00CA4050"/>
    <w:rsid w:val="00CA4423"/>
    <w:rsid w:val="00CA6F0B"/>
    <w:rsid w:val="00CB0FAC"/>
    <w:rsid w:val="00CB1432"/>
    <w:rsid w:val="00CB2020"/>
    <w:rsid w:val="00CC0AB0"/>
    <w:rsid w:val="00CC0C91"/>
    <w:rsid w:val="00CC216C"/>
    <w:rsid w:val="00CC394F"/>
    <w:rsid w:val="00CC3AE1"/>
    <w:rsid w:val="00CC59F0"/>
    <w:rsid w:val="00CC5E8B"/>
    <w:rsid w:val="00CC6E66"/>
    <w:rsid w:val="00CD3EC4"/>
    <w:rsid w:val="00CD4AA6"/>
    <w:rsid w:val="00CD6AA1"/>
    <w:rsid w:val="00CE011E"/>
    <w:rsid w:val="00CE08A5"/>
    <w:rsid w:val="00CE3547"/>
    <w:rsid w:val="00CE5FE1"/>
    <w:rsid w:val="00CE76C8"/>
    <w:rsid w:val="00CE7DB6"/>
    <w:rsid w:val="00CE7F73"/>
    <w:rsid w:val="00CF43FF"/>
    <w:rsid w:val="00CF444C"/>
    <w:rsid w:val="00CF7A5E"/>
    <w:rsid w:val="00D0084E"/>
    <w:rsid w:val="00D039A2"/>
    <w:rsid w:val="00D03A78"/>
    <w:rsid w:val="00D03B04"/>
    <w:rsid w:val="00D04DE2"/>
    <w:rsid w:val="00D14D01"/>
    <w:rsid w:val="00D17272"/>
    <w:rsid w:val="00D23933"/>
    <w:rsid w:val="00D23AC2"/>
    <w:rsid w:val="00D242B9"/>
    <w:rsid w:val="00D24590"/>
    <w:rsid w:val="00D261DC"/>
    <w:rsid w:val="00D27005"/>
    <w:rsid w:val="00D32D18"/>
    <w:rsid w:val="00D3305E"/>
    <w:rsid w:val="00D34B5B"/>
    <w:rsid w:val="00D355D1"/>
    <w:rsid w:val="00D36342"/>
    <w:rsid w:val="00D37892"/>
    <w:rsid w:val="00D37B20"/>
    <w:rsid w:val="00D37E3B"/>
    <w:rsid w:val="00D416C9"/>
    <w:rsid w:val="00D42533"/>
    <w:rsid w:val="00D44319"/>
    <w:rsid w:val="00D45FCC"/>
    <w:rsid w:val="00D46CF2"/>
    <w:rsid w:val="00D46EC0"/>
    <w:rsid w:val="00D51B9B"/>
    <w:rsid w:val="00D52B10"/>
    <w:rsid w:val="00D53F54"/>
    <w:rsid w:val="00D61885"/>
    <w:rsid w:val="00D61CDD"/>
    <w:rsid w:val="00D642A6"/>
    <w:rsid w:val="00D71BBB"/>
    <w:rsid w:val="00D725E0"/>
    <w:rsid w:val="00D72E04"/>
    <w:rsid w:val="00D744E4"/>
    <w:rsid w:val="00D7498E"/>
    <w:rsid w:val="00D80833"/>
    <w:rsid w:val="00D8215A"/>
    <w:rsid w:val="00D83ADD"/>
    <w:rsid w:val="00D84049"/>
    <w:rsid w:val="00D84793"/>
    <w:rsid w:val="00D85569"/>
    <w:rsid w:val="00D86C61"/>
    <w:rsid w:val="00D916F7"/>
    <w:rsid w:val="00D91FDC"/>
    <w:rsid w:val="00D92566"/>
    <w:rsid w:val="00D96A39"/>
    <w:rsid w:val="00DA1AA2"/>
    <w:rsid w:val="00DA1BFF"/>
    <w:rsid w:val="00DA340A"/>
    <w:rsid w:val="00DA3C3B"/>
    <w:rsid w:val="00DA69C8"/>
    <w:rsid w:val="00DA6C43"/>
    <w:rsid w:val="00DA6F4F"/>
    <w:rsid w:val="00DA736B"/>
    <w:rsid w:val="00DB21E3"/>
    <w:rsid w:val="00DB29D6"/>
    <w:rsid w:val="00DC2778"/>
    <w:rsid w:val="00DC2C96"/>
    <w:rsid w:val="00DC2DF9"/>
    <w:rsid w:val="00DC33BA"/>
    <w:rsid w:val="00DC5CEB"/>
    <w:rsid w:val="00DC6D53"/>
    <w:rsid w:val="00DD0265"/>
    <w:rsid w:val="00DD12C5"/>
    <w:rsid w:val="00DD246A"/>
    <w:rsid w:val="00DD2A06"/>
    <w:rsid w:val="00DD2DB0"/>
    <w:rsid w:val="00DD32BD"/>
    <w:rsid w:val="00DD43C0"/>
    <w:rsid w:val="00DD74BB"/>
    <w:rsid w:val="00DE1D35"/>
    <w:rsid w:val="00DE713D"/>
    <w:rsid w:val="00DE7C82"/>
    <w:rsid w:val="00DF09DD"/>
    <w:rsid w:val="00DF0DB1"/>
    <w:rsid w:val="00DF0E14"/>
    <w:rsid w:val="00DF18D6"/>
    <w:rsid w:val="00DF1CCE"/>
    <w:rsid w:val="00DF2CDF"/>
    <w:rsid w:val="00DF47A3"/>
    <w:rsid w:val="00DF562B"/>
    <w:rsid w:val="00E00096"/>
    <w:rsid w:val="00E00999"/>
    <w:rsid w:val="00E00F70"/>
    <w:rsid w:val="00E0142A"/>
    <w:rsid w:val="00E027C0"/>
    <w:rsid w:val="00E0547F"/>
    <w:rsid w:val="00E05786"/>
    <w:rsid w:val="00E074B9"/>
    <w:rsid w:val="00E07FA8"/>
    <w:rsid w:val="00E1021F"/>
    <w:rsid w:val="00E104AE"/>
    <w:rsid w:val="00E116DA"/>
    <w:rsid w:val="00E15FAA"/>
    <w:rsid w:val="00E171E9"/>
    <w:rsid w:val="00E21959"/>
    <w:rsid w:val="00E234AF"/>
    <w:rsid w:val="00E242BC"/>
    <w:rsid w:val="00E25174"/>
    <w:rsid w:val="00E25278"/>
    <w:rsid w:val="00E26841"/>
    <w:rsid w:val="00E3062C"/>
    <w:rsid w:val="00E336F9"/>
    <w:rsid w:val="00E345EF"/>
    <w:rsid w:val="00E35F3A"/>
    <w:rsid w:val="00E3688C"/>
    <w:rsid w:val="00E3790B"/>
    <w:rsid w:val="00E40073"/>
    <w:rsid w:val="00E41522"/>
    <w:rsid w:val="00E4409D"/>
    <w:rsid w:val="00E46ACD"/>
    <w:rsid w:val="00E50123"/>
    <w:rsid w:val="00E52053"/>
    <w:rsid w:val="00E53DF9"/>
    <w:rsid w:val="00E56A08"/>
    <w:rsid w:val="00E56C86"/>
    <w:rsid w:val="00E57F06"/>
    <w:rsid w:val="00E6015D"/>
    <w:rsid w:val="00E615BC"/>
    <w:rsid w:val="00E6210E"/>
    <w:rsid w:val="00E665E2"/>
    <w:rsid w:val="00E67360"/>
    <w:rsid w:val="00E73248"/>
    <w:rsid w:val="00E74369"/>
    <w:rsid w:val="00E74899"/>
    <w:rsid w:val="00E75C76"/>
    <w:rsid w:val="00E7687C"/>
    <w:rsid w:val="00E77257"/>
    <w:rsid w:val="00E80B27"/>
    <w:rsid w:val="00E80C69"/>
    <w:rsid w:val="00E81335"/>
    <w:rsid w:val="00E82869"/>
    <w:rsid w:val="00E8525F"/>
    <w:rsid w:val="00E85268"/>
    <w:rsid w:val="00E863A8"/>
    <w:rsid w:val="00E87006"/>
    <w:rsid w:val="00E91088"/>
    <w:rsid w:val="00E92196"/>
    <w:rsid w:val="00E924F9"/>
    <w:rsid w:val="00E9374A"/>
    <w:rsid w:val="00E93954"/>
    <w:rsid w:val="00E9454C"/>
    <w:rsid w:val="00E96461"/>
    <w:rsid w:val="00E9765C"/>
    <w:rsid w:val="00EA4278"/>
    <w:rsid w:val="00EA5A68"/>
    <w:rsid w:val="00EA662B"/>
    <w:rsid w:val="00EA6B50"/>
    <w:rsid w:val="00EA79AD"/>
    <w:rsid w:val="00EB1A71"/>
    <w:rsid w:val="00EB1E5B"/>
    <w:rsid w:val="00EB646A"/>
    <w:rsid w:val="00EB649B"/>
    <w:rsid w:val="00EB7E7F"/>
    <w:rsid w:val="00EC057D"/>
    <w:rsid w:val="00EC0F44"/>
    <w:rsid w:val="00EC19CE"/>
    <w:rsid w:val="00EC2D66"/>
    <w:rsid w:val="00EC2E94"/>
    <w:rsid w:val="00EC4673"/>
    <w:rsid w:val="00EC514C"/>
    <w:rsid w:val="00ED2B17"/>
    <w:rsid w:val="00ED77CE"/>
    <w:rsid w:val="00EE19DC"/>
    <w:rsid w:val="00EE6F64"/>
    <w:rsid w:val="00EE7339"/>
    <w:rsid w:val="00EE75A5"/>
    <w:rsid w:val="00EE7718"/>
    <w:rsid w:val="00EF3F49"/>
    <w:rsid w:val="00F01F18"/>
    <w:rsid w:val="00F033A9"/>
    <w:rsid w:val="00F05C40"/>
    <w:rsid w:val="00F0648F"/>
    <w:rsid w:val="00F0700C"/>
    <w:rsid w:val="00F10436"/>
    <w:rsid w:val="00F1119F"/>
    <w:rsid w:val="00F11CA3"/>
    <w:rsid w:val="00F15397"/>
    <w:rsid w:val="00F159B7"/>
    <w:rsid w:val="00F16A30"/>
    <w:rsid w:val="00F2148A"/>
    <w:rsid w:val="00F240B4"/>
    <w:rsid w:val="00F25789"/>
    <w:rsid w:val="00F25D46"/>
    <w:rsid w:val="00F269D9"/>
    <w:rsid w:val="00F300E9"/>
    <w:rsid w:val="00F30D54"/>
    <w:rsid w:val="00F3785F"/>
    <w:rsid w:val="00F43BCC"/>
    <w:rsid w:val="00F440B4"/>
    <w:rsid w:val="00F45580"/>
    <w:rsid w:val="00F5332F"/>
    <w:rsid w:val="00F540CA"/>
    <w:rsid w:val="00F5610E"/>
    <w:rsid w:val="00F5676E"/>
    <w:rsid w:val="00F57DD4"/>
    <w:rsid w:val="00F64462"/>
    <w:rsid w:val="00F64F27"/>
    <w:rsid w:val="00F70A01"/>
    <w:rsid w:val="00F72E6C"/>
    <w:rsid w:val="00F73231"/>
    <w:rsid w:val="00F746BB"/>
    <w:rsid w:val="00F7671B"/>
    <w:rsid w:val="00F76DDF"/>
    <w:rsid w:val="00F772D0"/>
    <w:rsid w:val="00F803DE"/>
    <w:rsid w:val="00F80A23"/>
    <w:rsid w:val="00F80CA1"/>
    <w:rsid w:val="00F82E9C"/>
    <w:rsid w:val="00F87CEA"/>
    <w:rsid w:val="00F90A98"/>
    <w:rsid w:val="00F9154B"/>
    <w:rsid w:val="00F92E6E"/>
    <w:rsid w:val="00F940B5"/>
    <w:rsid w:val="00F94184"/>
    <w:rsid w:val="00F942D5"/>
    <w:rsid w:val="00F94689"/>
    <w:rsid w:val="00F972C2"/>
    <w:rsid w:val="00FA0A3E"/>
    <w:rsid w:val="00FA2435"/>
    <w:rsid w:val="00FA3AB4"/>
    <w:rsid w:val="00FA3B21"/>
    <w:rsid w:val="00FA58FD"/>
    <w:rsid w:val="00FA63E4"/>
    <w:rsid w:val="00FA7CD6"/>
    <w:rsid w:val="00FA7FA5"/>
    <w:rsid w:val="00FB143A"/>
    <w:rsid w:val="00FB29C0"/>
    <w:rsid w:val="00FB2DE7"/>
    <w:rsid w:val="00FB3FEC"/>
    <w:rsid w:val="00FB5DB9"/>
    <w:rsid w:val="00FB5E41"/>
    <w:rsid w:val="00FB6458"/>
    <w:rsid w:val="00FC18DF"/>
    <w:rsid w:val="00FC200D"/>
    <w:rsid w:val="00FC40E2"/>
    <w:rsid w:val="00FC47BC"/>
    <w:rsid w:val="00FC59B0"/>
    <w:rsid w:val="00FC5CAD"/>
    <w:rsid w:val="00FC6321"/>
    <w:rsid w:val="00FC79CC"/>
    <w:rsid w:val="00FD1CD1"/>
    <w:rsid w:val="00FD303E"/>
    <w:rsid w:val="00FD3501"/>
    <w:rsid w:val="00FD42A8"/>
    <w:rsid w:val="00FD56FC"/>
    <w:rsid w:val="00FD58AD"/>
    <w:rsid w:val="00FD6403"/>
    <w:rsid w:val="00FE0A32"/>
    <w:rsid w:val="00FE3B8B"/>
    <w:rsid w:val="00FE47C7"/>
    <w:rsid w:val="00FE62A5"/>
    <w:rsid w:val="00FE6440"/>
    <w:rsid w:val="00FF078A"/>
    <w:rsid w:val="00FF08BD"/>
    <w:rsid w:val="00FF0E06"/>
    <w:rsid w:val="00FF128B"/>
    <w:rsid w:val="00FF1CC0"/>
    <w:rsid w:val="00FF2704"/>
    <w:rsid w:val="00FF3FFD"/>
    <w:rsid w:val="00FF5C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3B3A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E242BC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9">
    <w:name w:val="c9"/>
    <w:basedOn w:val="DefaultParagraphFont"/>
    <w:uiPriority w:val="99"/>
    <w:rsid w:val="00196D90"/>
    <w:rPr>
      <w:rFonts w:cs="Times New Roman"/>
    </w:rPr>
  </w:style>
  <w:style w:type="character" w:customStyle="1" w:styleId="apple-converted-space">
    <w:name w:val="apple-converted-space"/>
    <w:basedOn w:val="DefaultParagraphFont"/>
    <w:uiPriority w:val="99"/>
    <w:rsid w:val="008B4C69"/>
    <w:rPr>
      <w:rFonts w:cs="Times New Roman"/>
    </w:rPr>
  </w:style>
  <w:style w:type="character" w:customStyle="1" w:styleId="c3">
    <w:name w:val="c3"/>
    <w:basedOn w:val="DefaultParagraphFont"/>
    <w:uiPriority w:val="99"/>
    <w:rsid w:val="001A605F"/>
    <w:rPr>
      <w:rFonts w:cs="Times New Roman"/>
    </w:rPr>
  </w:style>
  <w:style w:type="character" w:customStyle="1" w:styleId="c28">
    <w:name w:val="c28"/>
    <w:basedOn w:val="DefaultParagraphFont"/>
    <w:uiPriority w:val="99"/>
    <w:rsid w:val="001A605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161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161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161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161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161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161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161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161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16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6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161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404</TotalTime>
  <Pages>4</Pages>
  <Words>648</Words>
  <Characters>3695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Ramil</dc:creator>
  <cp:keywords/>
  <dc:description/>
  <cp:lastModifiedBy>UserXP</cp:lastModifiedBy>
  <cp:revision>160</cp:revision>
  <cp:lastPrinted>2018-06-06T19:50:00Z</cp:lastPrinted>
  <dcterms:created xsi:type="dcterms:W3CDTF">2014-08-31T06:41:00Z</dcterms:created>
  <dcterms:modified xsi:type="dcterms:W3CDTF">2019-05-24T15:46:00Z</dcterms:modified>
</cp:coreProperties>
</file>